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00" w:rsidRDefault="00836D00">
      <w:pPr>
        <w:pStyle w:val="BodyText"/>
        <w:rPr>
          <w:rFonts w:ascii="Times New Roman"/>
          <w:sz w:val="20"/>
        </w:rPr>
      </w:pPr>
    </w:p>
    <w:p w:rsidR="00836D00" w:rsidRDefault="00836D00">
      <w:pPr>
        <w:pStyle w:val="BodyText"/>
        <w:spacing w:before="7"/>
        <w:rPr>
          <w:rFonts w:ascii="Times New Roman"/>
          <w:sz w:val="18"/>
        </w:rPr>
      </w:pPr>
    </w:p>
    <w:p w:rsidR="00836D00" w:rsidRDefault="00622767">
      <w:pPr>
        <w:tabs>
          <w:tab w:val="left" w:pos="2311"/>
        </w:tabs>
        <w:spacing w:before="97"/>
        <w:ind w:left="142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756.75pt;margin-top:10.55pt;width:59.85pt;height:530.85pt;z-index:15736320;mso-position-horizontal-relative:page" filled="f" stroked="f">
            <v:textbox style="layout-flow:vertical" inset="0,0,0,0">
              <w:txbxContent>
                <w:p w:rsidR="00836D00" w:rsidRDefault="00622767">
                  <w:pPr>
                    <w:spacing w:before="73" w:line="1123" w:lineRule="exact"/>
                    <w:ind w:left="20"/>
                    <w:rPr>
                      <w:rFonts w:ascii="BigCaslonFB"/>
                      <w:b/>
                      <w:sz w:val="95"/>
                    </w:rPr>
                  </w:pPr>
                  <w:r>
                    <w:rPr>
                      <w:rFonts w:ascii="BigCaslonFB"/>
                      <w:b/>
                      <w:color w:val="FFFFFF"/>
                      <w:spacing w:val="22"/>
                      <w:sz w:val="95"/>
                    </w:rPr>
                    <w:t>Membership</w:t>
                  </w:r>
                  <w:r>
                    <w:rPr>
                      <w:rFonts w:ascii="BigCaslonFB"/>
                      <w:b/>
                      <w:color w:val="FFFFFF"/>
                      <w:spacing w:val="194"/>
                      <w:sz w:val="95"/>
                    </w:rPr>
                    <w:t xml:space="preserve"> </w:t>
                  </w:r>
                  <w:r>
                    <w:rPr>
                      <w:rFonts w:ascii="BigCaslonFB"/>
                      <w:b/>
                      <w:color w:val="FFFFFF"/>
                      <w:spacing w:val="27"/>
                      <w:sz w:val="95"/>
                    </w:rPr>
                    <w:t>Application</w:t>
                  </w:r>
                </w:p>
              </w:txbxContent>
            </v:textbox>
            <w10:wrap anchorx="page"/>
          </v:shape>
        </w:pict>
      </w:r>
      <w:r>
        <w:rPr>
          <w:rFonts w:ascii="Brandon Grotesque Medium"/>
          <w:color w:val="A23A90"/>
        </w:rPr>
        <w:t>Payment</w:t>
      </w:r>
      <w:r>
        <w:rPr>
          <w:rFonts w:ascii="Brandon Grotesque Medium"/>
          <w:color w:val="A23A90"/>
          <w:spacing w:val="7"/>
        </w:rPr>
        <w:t xml:space="preserve"> </w:t>
      </w:r>
      <w:r>
        <w:rPr>
          <w:rFonts w:ascii="Brandon Grotesque Medium"/>
          <w:color w:val="A23A90"/>
        </w:rPr>
        <w:t>Details</w:t>
      </w:r>
      <w:r>
        <w:rPr>
          <w:rFonts w:ascii="Brandon Grotesque Medium"/>
          <w:color w:val="A23A90"/>
        </w:rPr>
        <w:tab/>
      </w:r>
      <w:r>
        <w:rPr>
          <w:color w:val="231F20"/>
          <w:sz w:val="19"/>
        </w:rPr>
        <w:t>Please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select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  <w:u w:val="single" w:color="231F20"/>
        </w:rPr>
        <w:t>one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payment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method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from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three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options</w:t>
      </w:r>
      <w:r>
        <w:rPr>
          <w:color w:val="231F20"/>
          <w:spacing w:val="8"/>
          <w:sz w:val="19"/>
        </w:rPr>
        <w:t xml:space="preserve"> </w:t>
      </w:r>
      <w:r>
        <w:rPr>
          <w:color w:val="231F20"/>
          <w:sz w:val="19"/>
        </w:rPr>
        <w:t>below</w:t>
      </w:r>
    </w:p>
    <w:p w:rsidR="00836D00" w:rsidRDefault="00622767">
      <w:pPr>
        <w:spacing w:before="67"/>
        <w:ind w:left="172"/>
        <w:rPr>
          <w:i/>
          <w:sz w:val="12"/>
        </w:rPr>
      </w:pPr>
      <w:r>
        <w:rPr>
          <w:i/>
          <w:color w:val="231F20"/>
          <w:w w:val="105"/>
          <w:sz w:val="12"/>
        </w:rPr>
        <w:t>(Please</w:t>
      </w:r>
      <w:r>
        <w:rPr>
          <w:i/>
          <w:color w:val="231F20"/>
          <w:spacing w:val="5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note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that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a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membership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pack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will</w:t>
      </w:r>
      <w:r>
        <w:rPr>
          <w:i/>
          <w:color w:val="231F20"/>
          <w:spacing w:val="5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not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be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dispatched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until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payment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has</w:t>
      </w:r>
      <w:r>
        <w:rPr>
          <w:i/>
          <w:color w:val="231F20"/>
          <w:spacing w:val="5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been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made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or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a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completed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Direct</w:t>
      </w:r>
      <w:r>
        <w:rPr>
          <w:i/>
          <w:color w:val="231F20"/>
          <w:spacing w:val="5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Debit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instruction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has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been</w:t>
      </w:r>
      <w:r>
        <w:rPr>
          <w:i/>
          <w:color w:val="231F20"/>
          <w:spacing w:val="6"/>
          <w:w w:val="105"/>
          <w:sz w:val="12"/>
        </w:rPr>
        <w:t xml:space="preserve"> </w:t>
      </w:r>
      <w:r>
        <w:rPr>
          <w:i/>
          <w:color w:val="231F20"/>
          <w:w w:val="105"/>
          <w:sz w:val="12"/>
        </w:rPr>
        <w:t>received)</w:t>
      </w:r>
    </w:p>
    <w:p w:rsidR="00836D00" w:rsidRDefault="00622767">
      <w:pPr>
        <w:pStyle w:val="ListParagraph"/>
        <w:numPr>
          <w:ilvl w:val="0"/>
          <w:numId w:val="2"/>
        </w:numPr>
        <w:tabs>
          <w:tab w:val="left" w:pos="300"/>
        </w:tabs>
        <w:spacing w:before="32"/>
        <w:ind w:hanging="158"/>
        <w:rPr>
          <w:rFonts w:ascii="Brandon Grotesque Medium"/>
          <w:sz w:val="19"/>
        </w:rPr>
      </w:pPr>
      <w:r>
        <w:pict>
          <v:rect id="_x0000_s1102" style="position:absolute;left:0;text-align:left;margin-left:85.05pt;margin-top:16.1pt;width:11.35pt;height:11.35pt;z-index:15729664;mso-position-horizontal-relative:page" fillcolor="#e2e3e4" stroked="f">
            <w10:wrap anchorx="page"/>
          </v:rect>
        </w:pict>
      </w:r>
      <w:r>
        <w:pict>
          <v:rect id="_x0000_s1101" style="position:absolute;left:0;text-align:left;margin-left:147.1pt;margin-top:16.1pt;width:11.35pt;height:11.35pt;z-index:15730176;mso-position-horizontal-relative:page" fillcolor="#e2e3e4" stroked="f">
            <w10:wrap anchorx="page"/>
          </v:rect>
        </w:pict>
      </w:r>
      <w:r>
        <w:rPr>
          <w:rFonts w:ascii="Brandon Grotesque Medium"/>
          <w:color w:val="A23A90"/>
          <w:sz w:val="19"/>
        </w:rPr>
        <w:t>I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would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like</w:t>
      </w:r>
      <w:r>
        <w:rPr>
          <w:rFonts w:asci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to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pay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my</w:t>
      </w:r>
      <w:r>
        <w:rPr>
          <w:rFonts w:asci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annual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subscription</w:t>
      </w:r>
      <w:r>
        <w:rPr>
          <w:rFonts w:asci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by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Direct</w:t>
      </w:r>
      <w:r>
        <w:rPr>
          <w:rFonts w:asci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Debit:</w:t>
      </w:r>
    </w:p>
    <w:p w:rsidR="00836D00" w:rsidRDefault="00836D00">
      <w:pPr>
        <w:rPr>
          <w:rFonts w:ascii="Brandon Grotesque Medium"/>
          <w:sz w:val="19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622767">
      <w:pPr>
        <w:pStyle w:val="BodyText"/>
        <w:spacing w:before="12"/>
        <w:ind w:left="454"/>
      </w:pPr>
      <w:r>
        <w:lastRenderedPageBreak/>
        <w:pict>
          <v:rect id="_x0000_s1100" style="position:absolute;left:0;text-align:left;margin-left:36.9pt;margin-top:.9pt;width:11.35pt;height:11.35pt;z-index:15730688;mso-position-horizontal-relative:page" fillcolor="#e2e3e4" stroked="f">
            <w10:wrap anchorx="page"/>
          </v:rect>
        </w:pict>
      </w:r>
      <w:r>
        <w:rPr>
          <w:color w:val="231F20"/>
        </w:rPr>
        <w:t>Annual</w:t>
      </w:r>
    </w:p>
    <w:p w:rsidR="00836D00" w:rsidRDefault="00622767">
      <w:pPr>
        <w:pStyle w:val="BodyText"/>
        <w:spacing w:before="12"/>
        <w:ind w:left="400"/>
      </w:pPr>
      <w:r>
        <w:br w:type="column"/>
      </w:r>
      <w:r>
        <w:rPr>
          <w:color w:val="231F20"/>
          <w:spacing w:val="-1"/>
        </w:rPr>
        <w:lastRenderedPageBreak/>
        <w:t>Quarterly*</w:t>
      </w:r>
    </w:p>
    <w:p w:rsidR="00836D00" w:rsidRDefault="00622767">
      <w:pPr>
        <w:pStyle w:val="BodyText"/>
        <w:spacing w:before="12"/>
        <w:ind w:left="400"/>
      </w:pPr>
      <w:r>
        <w:br w:type="column"/>
      </w:r>
      <w:r>
        <w:rPr>
          <w:color w:val="231F20"/>
          <w:spacing w:val="-2"/>
        </w:rPr>
        <w:lastRenderedPageBreak/>
        <w:t>Monthly*</w:t>
      </w:r>
    </w:p>
    <w:p w:rsidR="00836D00" w:rsidRDefault="00622767">
      <w:pPr>
        <w:spacing w:before="35" w:line="201" w:lineRule="auto"/>
        <w:ind w:left="108" w:right="8304"/>
        <w:rPr>
          <w:sz w:val="14"/>
        </w:rPr>
      </w:pPr>
      <w:r>
        <w:br w:type="column"/>
      </w:r>
      <w:r>
        <w:rPr>
          <w:color w:val="231F20"/>
          <w:sz w:val="14"/>
        </w:rPr>
        <w:lastRenderedPageBreak/>
        <w:t>*If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your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Direct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Debit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arrangement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cancelled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in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course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year,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balance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annual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fee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will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become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payable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that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point.</w:t>
      </w:r>
    </w:p>
    <w:p w:rsidR="00836D00" w:rsidRDefault="00836D00">
      <w:pPr>
        <w:spacing w:line="201" w:lineRule="auto"/>
        <w:rPr>
          <w:sz w:val="14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4" w:space="720" w:equalWidth="0">
            <w:col w:w="982" w:space="40"/>
            <w:col w:w="1196" w:space="39"/>
            <w:col w:w="1085" w:space="40"/>
            <w:col w:w="12308"/>
          </w:cols>
        </w:sectPr>
      </w:pPr>
    </w:p>
    <w:p w:rsidR="00836D00" w:rsidRDefault="00622767">
      <w:pPr>
        <w:pStyle w:val="BodyText"/>
        <w:spacing w:before="88" w:line="262" w:lineRule="exact"/>
        <w:ind w:left="143"/>
        <w:rPr>
          <w:rFonts w:ascii="Brandon Grotesque Medium"/>
        </w:rPr>
      </w:pPr>
      <w:r>
        <w:rPr>
          <w:rFonts w:ascii="Brandon Grotesque Medium"/>
          <w:color w:val="231F20"/>
        </w:rPr>
        <w:lastRenderedPageBreak/>
        <w:t>Instruction</w:t>
      </w:r>
      <w:r>
        <w:rPr>
          <w:rFonts w:ascii="Brandon Grotesque Medium"/>
          <w:color w:val="231F20"/>
          <w:spacing w:val="5"/>
        </w:rPr>
        <w:t xml:space="preserve"> </w:t>
      </w:r>
      <w:r>
        <w:rPr>
          <w:rFonts w:ascii="Brandon Grotesque Medium"/>
          <w:color w:val="231F20"/>
        </w:rPr>
        <w:t>to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your</w:t>
      </w:r>
      <w:r>
        <w:rPr>
          <w:rFonts w:ascii="Brandon Grotesque Medium"/>
          <w:color w:val="231F20"/>
          <w:spacing w:val="5"/>
        </w:rPr>
        <w:t xml:space="preserve"> </w:t>
      </w:r>
      <w:r>
        <w:rPr>
          <w:rFonts w:ascii="Brandon Grotesque Medium"/>
          <w:color w:val="231F20"/>
        </w:rPr>
        <w:t>bank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or</w:t>
      </w:r>
      <w:r>
        <w:rPr>
          <w:rFonts w:ascii="Brandon Grotesque Medium"/>
          <w:color w:val="231F20"/>
          <w:spacing w:val="5"/>
        </w:rPr>
        <w:t xml:space="preserve"> </w:t>
      </w:r>
      <w:r>
        <w:rPr>
          <w:rFonts w:ascii="Brandon Grotesque Medium"/>
          <w:color w:val="231F20"/>
        </w:rPr>
        <w:t>building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society</w:t>
      </w:r>
      <w:r>
        <w:rPr>
          <w:rFonts w:ascii="Brandon Grotesque Medium"/>
          <w:color w:val="231F20"/>
          <w:spacing w:val="5"/>
        </w:rPr>
        <w:t xml:space="preserve"> </w:t>
      </w:r>
      <w:r>
        <w:rPr>
          <w:rFonts w:ascii="Brandon Grotesque Medium"/>
          <w:color w:val="231F20"/>
        </w:rPr>
        <w:t>to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pay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by</w:t>
      </w:r>
      <w:r>
        <w:rPr>
          <w:rFonts w:ascii="Brandon Grotesque Medium"/>
          <w:color w:val="231F20"/>
          <w:spacing w:val="5"/>
        </w:rPr>
        <w:t xml:space="preserve"> </w:t>
      </w:r>
      <w:r>
        <w:rPr>
          <w:rFonts w:ascii="Brandon Grotesque Medium"/>
          <w:color w:val="231F20"/>
        </w:rPr>
        <w:t>Direct</w:t>
      </w:r>
      <w:r>
        <w:rPr>
          <w:rFonts w:ascii="Brandon Grotesque Medium"/>
          <w:color w:val="231F20"/>
          <w:spacing w:val="6"/>
        </w:rPr>
        <w:t xml:space="preserve"> </w:t>
      </w:r>
      <w:r>
        <w:rPr>
          <w:rFonts w:ascii="Brandon Grotesque Medium"/>
          <w:color w:val="231F20"/>
        </w:rPr>
        <w:t>Debit</w:t>
      </w:r>
    </w:p>
    <w:p w:rsidR="00836D00" w:rsidRDefault="00622767">
      <w:pPr>
        <w:spacing w:line="219" w:lineRule="exact"/>
        <w:ind w:left="142"/>
        <w:rPr>
          <w:sz w:val="16"/>
        </w:rPr>
      </w:pPr>
      <w:r>
        <w:rPr>
          <w:color w:val="231F20"/>
          <w:sz w:val="16"/>
        </w:rPr>
        <w:t>Please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ﬁ</w:t>
      </w:r>
      <w:r>
        <w:rPr>
          <w:color w:val="231F20"/>
          <w:sz w:val="16"/>
        </w:rPr>
        <w:t>ll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form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send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to: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London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Library,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James’s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Square,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London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SW1Y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4LG</w:t>
      </w:r>
    </w:p>
    <w:p w:rsidR="00836D00" w:rsidRDefault="00622767">
      <w:pPr>
        <w:spacing w:before="69"/>
        <w:ind w:left="142"/>
        <w:rPr>
          <w:sz w:val="14"/>
        </w:rPr>
      </w:pPr>
      <w:r>
        <w:rPr>
          <w:color w:val="231F20"/>
          <w:sz w:val="14"/>
        </w:rPr>
        <w:t>Name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full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postal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address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your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Bank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Building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Society</w:t>
      </w:r>
    </w:p>
    <w:p w:rsidR="00836D00" w:rsidRDefault="00622767">
      <w:pPr>
        <w:spacing w:before="13" w:line="652" w:lineRule="auto"/>
        <w:ind w:left="3992" w:right="9985"/>
        <w:rPr>
          <w:sz w:val="14"/>
        </w:rPr>
      </w:pPr>
      <w:r>
        <w:rPr>
          <w:noProof/>
          <w:lang w:eastAsia="en-GB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4174569</wp:posOffset>
            </wp:positionH>
            <wp:positionV relativeFrom="paragraph">
              <wp:posOffset>50039</wp:posOffset>
            </wp:positionV>
            <wp:extent cx="867309" cy="2757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09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1" style="position:absolute;left:0;text-align:left;margin-left:36.85pt;margin-top:12.2pt;width:185.4pt;height:82.6pt;z-index:15732224;mso-position-horizontal-relative:page;mso-position-vertical-relative:text" coordorigin="737,244" coordsize="3708,1652">
            <v:rect id="_x0000_s1099" style="position:absolute;left:739;top:246;width:3703;height:1647" filled="f" strokecolor="#231f20" strokeweight=".25pt"/>
            <v:line id="_x0000_s1098" style="position:absolute" from="836,564" to="4329,564" strokecolor="#231f20" strokeweight=".25pt"/>
            <v:line id="_x0000_s1097" style="position:absolute" from="836,876" to="4329,876" strokecolor="#231f20" strokeweight=".25pt"/>
            <v:line id="_x0000_s1096" style="position:absolute" from="836,1188" to="4329,1188" strokecolor="#231f20" strokeweight=".25pt"/>
            <v:line id="_x0000_s1095" style="position:absolute" from="836,1500" to="4329,1500" strokecolor="#231f20" strokeweight=".25pt"/>
            <v:shape id="_x0000_s1094" type="#_x0000_t202" style="position:absolute;left:865;top:267;width:1077;height:569" filled="f" stroked="f">
              <v:textbox inset="0,0,0,0">
                <w:txbxContent>
                  <w:p w:rsidR="00836D00" w:rsidRDefault="00622767">
                    <w:pPr>
                      <w:spacing w:line="226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To: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Manager</w:t>
                    </w:r>
                  </w:p>
                  <w:p w:rsidR="00836D00" w:rsidRDefault="00622767">
                    <w:pPr>
                      <w:spacing w:before="114" w:line="228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Address</w:t>
                    </w:r>
                  </w:p>
                </w:txbxContent>
              </v:textbox>
            </v:shape>
            <v:shape id="_x0000_s1093" type="#_x0000_t202" style="position:absolute;left:2905;top:267;width:1432;height:225" filled="f" stroked="f">
              <v:textbox inset="0,0,0,0">
                <w:txbxContent>
                  <w:p w:rsidR="00836D00" w:rsidRDefault="00622767">
                    <w:pPr>
                      <w:spacing w:line="22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Bank/Building</w:t>
                    </w:r>
                    <w:r>
                      <w:rPr>
                        <w:color w:val="231F20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Society</w:t>
                    </w:r>
                  </w:p>
                </w:txbxContent>
              </v:textbox>
            </v:shape>
            <v:shape id="_x0000_s1092" type="#_x0000_t202" style="position:absolute;left:2568;top:1537;width:609;height:225" filled="f" stroked="f">
              <v:textbox inset="0,0,0,0">
                <w:txbxContent>
                  <w:p w:rsidR="00836D00" w:rsidRDefault="00622767">
                    <w:pPr>
                      <w:spacing w:line="225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Postcode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90" type="#_x0000_t202" style="position:absolute;left:0;text-align:left;margin-left:228.65pt;margin-top:11.6pt;width:89.65pt;height:15.2pt;z-index:1573683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7"/>
                    <w:gridCol w:w="297"/>
                    <w:gridCol w:w="297"/>
                    <w:gridCol w:w="297"/>
                    <w:gridCol w:w="297"/>
                    <w:gridCol w:w="297"/>
                  </w:tblGrid>
                  <w:tr w:rsidR="00836D00">
                    <w:trPr>
                      <w:trHeight w:val="287"/>
                    </w:trPr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righ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lef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9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89" type="#_x0000_t202" style="position:absolute;left:0;text-align:left;margin-left:228.65pt;margin-top:40.25pt;width:153.45pt;height:17.5pt;z-index:1573734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  <w:gridCol w:w="170"/>
                  </w:tblGrid>
                  <w:tr w:rsidR="00836D00">
                    <w:trPr>
                      <w:trHeight w:val="339"/>
                    </w:trPr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sz w:val="14"/>
        </w:rPr>
        <w:t>Service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user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number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Reference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(for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office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use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only)</w:t>
      </w:r>
    </w:p>
    <w:p w:rsidR="00836D00" w:rsidRDefault="00836D00">
      <w:pPr>
        <w:spacing w:line="652" w:lineRule="auto"/>
        <w:rPr>
          <w:sz w:val="14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836D00">
      <w:pPr>
        <w:pStyle w:val="BodyText"/>
        <w:rPr>
          <w:sz w:val="22"/>
        </w:rPr>
      </w:pPr>
    </w:p>
    <w:p w:rsidR="00836D00" w:rsidRDefault="00836D00">
      <w:pPr>
        <w:pStyle w:val="BodyText"/>
        <w:rPr>
          <w:sz w:val="22"/>
        </w:rPr>
      </w:pPr>
    </w:p>
    <w:p w:rsidR="00836D00" w:rsidRDefault="00836D00">
      <w:pPr>
        <w:pStyle w:val="BodyText"/>
        <w:spacing w:before="11"/>
        <w:rPr>
          <w:sz w:val="16"/>
        </w:rPr>
      </w:pPr>
    </w:p>
    <w:p w:rsidR="00836D00" w:rsidRDefault="00622767">
      <w:pPr>
        <w:spacing w:before="1" w:line="679" w:lineRule="auto"/>
        <w:ind w:left="142" w:right="172" w:firstLine="14"/>
        <w:rPr>
          <w:sz w:val="16"/>
        </w:rPr>
      </w:pPr>
      <w:r>
        <w:pict>
          <v:shape id="_x0000_s1088" type="#_x0000_t202" style="position:absolute;left:0;text-align:left;margin-left:36.85pt;margin-top:45.1pt;width:102.45pt;height:17.5pt;z-index:15737856;mso-position-horizont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 w:rsidR="00836D00">
                    <w:trPr>
                      <w:trHeight w:val="339"/>
                    </w:trPr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sz w:val="16"/>
        </w:rPr>
        <w:t>Name(s)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account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holder(s)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Branch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sort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code</w:t>
      </w:r>
    </w:p>
    <w:p w:rsidR="00836D00" w:rsidRDefault="00622767">
      <w:pPr>
        <w:spacing w:before="23"/>
        <w:ind w:left="142"/>
        <w:rPr>
          <w:sz w:val="16"/>
        </w:rPr>
      </w:pPr>
      <w:r>
        <w:rPr>
          <w:color w:val="231F20"/>
          <w:sz w:val="16"/>
        </w:rPr>
        <w:t>Bank/building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society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account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number</w:t>
      </w:r>
    </w:p>
    <w:p w:rsidR="00836D00" w:rsidRDefault="00836D00">
      <w:pPr>
        <w:pStyle w:val="BodyText"/>
        <w:rPr>
          <w:sz w:val="2"/>
        </w:rPr>
      </w:pPr>
    </w:p>
    <w:tbl>
      <w:tblPr>
        <w:tblW w:w="0" w:type="auto"/>
        <w:tblInd w:w="1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36D00">
        <w:trPr>
          <w:trHeight w:val="339"/>
        </w:trPr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36D00" w:rsidRDefault="00622767">
      <w:pPr>
        <w:spacing w:before="139" w:line="169" w:lineRule="exact"/>
        <w:ind w:left="142"/>
        <w:rPr>
          <w:rFonts w:ascii="Calibri"/>
          <w:b/>
          <w:sz w:val="14"/>
        </w:rPr>
      </w:pPr>
      <w:r>
        <w:br w:type="column"/>
      </w:r>
      <w:r>
        <w:rPr>
          <w:rFonts w:ascii="Calibri"/>
          <w:b/>
          <w:color w:val="231F20"/>
          <w:w w:val="95"/>
          <w:sz w:val="14"/>
        </w:rPr>
        <w:lastRenderedPageBreak/>
        <w:t>Instruction</w:t>
      </w:r>
      <w:r>
        <w:rPr>
          <w:rFonts w:ascii="Calibri"/>
          <w:b/>
          <w:color w:val="231F20"/>
          <w:spacing w:val="7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to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your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bank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or</w:t>
      </w:r>
      <w:r>
        <w:rPr>
          <w:rFonts w:ascii="Calibri"/>
          <w:b/>
          <w:color w:val="231F20"/>
          <w:spacing w:val="8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building</w:t>
      </w:r>
      <w:r>
        <w:rPr>
          <w:rFonts w:ascii="Calibri"/>
          <w:b/>
          <w:color w:val="231F20"/>
          <w:spacing w:val="7"/>
          <w:w w:val="95"/>
          <w:sz w:val="14"/>
        </w:rPr>
        <w:t xml:space="preserve"> </w:t>
      </w:r>
      <w:r>
        <w:rPr>
          <w:rFonts w:ascii="Calibri"/>
          <w:b/>
          <w:color w:val="231F20"/>
          <w:w w:val="95"/>
          <w:sz w:val="14"/>
        </w:rPr>
        <w:t>society</w:t>
      </w:r>
    </w:p>
    <w:p w:rsidR="00836D00" w:rsidRDefault="00622767">
      <w:pPr>
        <w:spacing w:before="13" w:line="216" w:lineRule="auto"/>
        <w:ind w:left="142" w:right="8747"/>
        <w:rPr>
          <w:sz w:val="14"/>
        </w:rPr>
      </w:pPr>
      <w:r>
        <w:rPr>
          <w:color w:val="231F20"/>
          <w:sz w:val="14"/>
        </w:rPr>
        <w:t>Please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pay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London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Library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Direct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Debits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account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detailed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in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this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instruction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subject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safeguards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assured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by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Direct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Debit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Guarantee.</w:t>
      </w:r>
    </w:p>
    <w:p w:rsidR="00836D00" w:rsidRDefault="00622767">
      <w:pPr>
        <w:spacing w:line="216" w:lineRule="auto"/>
        <w:ind w:left="142" w:right="8877"/>
        <w:jc w:val="both"/>
        <w:rPr>
          <w:sz w:val="14"/>
        </w:rPr>
      </w:pPr>
      <w:r>
        <w:pict>
          <v:group id="_x0000_s1083" style="position:absolute;left:0;text-align:left;margin-left:36.85pt;margin-top:13.2pt;width:185.8pt;height:17.5pt;z-index:-16053248;mso-position-horizontal-relative:page" coordorigin="737,264" coordsize="3716,350">
            <v:line id="_x0000_s1087" style="position:absolute" from="737,266" to="4452,266" strokecolor="#231f20" strokeweight=".25pt"/>
            <v:line id="_x0000_s1086" style="position:absolute" from="740,608" to="740,269" strokecolor="#231f20" strokeweight=".25pt"/>
            <v:line id="_x0000_s1085" style="position:absolute" from="4450,608" to="4450,269" strokecolor="#231f20" strokeweight=".25pt"/>
            <v:line id="_x0000_s1084" style="position:absolute" from="737,611" to="4452,611" strokecolor="#231f20" strokeweight=".25pt"/>
            <w10:wrap anchorx="page"/>
          </v:group>
        </w:pict>
      </w:r>
      <w:r>
        <w:rPr>
          <w:color w:val="231F20"/>
          <w:sz w:val="14"/>
        </w:rPr>
        <w:t>I understand that this instruction may remain with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The London Library and, if so, details will be passed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electronically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my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bank/building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society.</w:t>
      </w:r>
    </w:p>
    <w:p w:rsidR="00836D00" w:rsidRDefault="00836D00">
      <w:pPr>
        <w:pStyle w:val="BodyText"/>
        <w:spacing w:before="7"/>
        <w:rPr>
          <w:sz w:val="5"/>
        </w:rPr>
      </w:pPr>
    </w:p>
    <w:tbl>
      <w:tblPr>
        <w:tblW w:w="0" w:type="auto"/>
        <w:tblInd w:w="1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</w:tblGrid>
      <w:tr w:rsidR="00836D00">
        <w:trPr>
          <w:trHeight w:val="295"/>
        </w:trPr>
        <w:tc>
          <w:tcPr>
            <w:tcW w:w="3175" w:type="dxa"/>
          </w:tcPr>
          <w:p w:rsidR="00836D00" w:rsidRDefault="00622767">
            <w:pPr>
              <w:pStyle w:val="TableParagraph"/>
              <w:spacing w:line="227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Signature(s)</w:t>
            </w:r>
          </w:p>
        </w:tc>
      </w:tr>
      <w:tr w:rsidR="00836D00">
        <w:trPr>
          <w:trHeight w:val="295"/>
        </w:trPr>
        <w:tc>
          <w:tcPr>
            <w:tcW w:w="3175" w:type="dxa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36D00">
        <w:trPr>
          <w:trHeight w:val="295"/>
        </w:trPr>
        <w:tc>
          <w:tcPr>
            <w:tcW w:w="3175" w:type="dxa"/>
          </w:tcPr>
          <w:p w:rsidR="00836D00" w:rsidRDefault="00622767">
            <w:pPr>
              <w:pStyle w:val="TableParagraph"/>
              <w:spacing w:line="227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Date</w:t>
            </w:r>
          </w:p>
        </w:tc>
      </w:tr>
    </w:tbl>
    <w:p w:rsidR="00836D00" w:rsidRDefault="00622767">
      <w:pPr>
        <w:spacing w:before="102" w:line="216" w:lineRule="auto"/>
        <w:ind w:left="142" w:right="7928"/>
        <w:rPr>
          <w:sz w:val="14"/>
        </w:rPr>
      </w:pPr>
      <w:r>
        <w:rPr>
          <w:color w:val="231F20"/>
          <w:sz w:val="14"/>
        </w:rPr>
        <w:t>Banks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building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societies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may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not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accept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Direct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Debit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instructions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for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some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types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account.</w:t>
      </w:r>
    </w:p>
    <w:p w:rsidR="00836D00" w:rsidRDefault="00836D00">
      <w:pPr>
        <w:spacing w:line="216" w:lineRule="auto"/>
        <w:rPr>
          <w:sz w:val="14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2" w:space="720" w:equalWidth="0">
            <w:col w:w="2621" w:space="1229"/>
            <w:col w:w="11840"/>
          </w:cols>
        </w:sectPr>
      </w:pPr>
    </w:p>
    <w:p w:rsidR="00836D00" w:rsidRDefault="00836D00">
      <w:pPr>
        <w:pStyle w:val="BodyText"/>
        <w:spacing w:before="1"/>
        <w:rPr>
          <w:sz w:val="8"/>
        </w:rPr>
      </w:pPr>
    </w:p>
    <w:p w:rsidR="00836D00" w:rsidRDefault="00622767">
      <w:pPr>
        <w:pStyle w:val="BodyText"/>
        <w:spacing w:line="20" w:lineRule="exact"/>
        <w:ind w:left="1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349.1pt;height:1pt;mso-position-horizontal-relative:char;mso-position-vertical-relative:line" coordsize="6982,20">
            <v:line id="_x0000_s1082" style="position:absolute" from="40,10" to="6962,10" strokecolor="#a23a90" strokeweight="1pt">
              <v:stroke dashstyle="dot"/>
            </v:line>
            <v:shape id="_x0000_s1081" style="position:absolute;top:10;width:6982;height:2" coordorigin=",10" coordsize="6982,0" o:spt="100" adj="0,,0" path="m,10r,m6982,10r,e" filled="f" strokecolor="#a23a90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6D00" w:rsidRDefault="00622767">
      <w:pPr>
        <w:pStyle w:val="ListParagraph"/>
        <w:numPr>
          <w:ilvl w:val="0"/>
          <w:numId w:val="2"/>
        </w:numPr>
        <w:tabs>
          <w:tab w:val="left" w:pos="333"/>
        </w:tabs>
        <w:spacing w:before="102"/>
        <w:ind w:left="332" w:hanging="191"/>
        <w:rPr>
          <w:sz w:val="19"/>
        </w:rPr>
      </w:pPr>
      <w:r>
        <w:pict>
          <v:rect id="_x0000_s1079" style="position:absolute;left:0;text-align:left;margin-left:322.45pt;margin-top:4.9pt;width:65.2pt;height:15.3pt;z-index:15733760;mso-position-horizontal-relative:page" fillcolor="#e2e3e4" stroked="f">
            <w10:wrap anchorx="page"/>
          </v:rect>
        </w:pict>
      </w:r>
      <w:r>
        <w:rPr>
          <w:rFonts w:ascii="Brandon Grotesque Medium" w:hAnsi="Brandon Grotesque Medium"/>
          <w:color w:val="A23A90"/>
          <w:sz w:val="19"/>
        </w:rPr>
        <w:t>Please</w:t>
      </w:r>
      <w:r>
        <w:rPr>
          <w:rFonts w:ascii="Brandon Grotesque Medium" w:hAnsi="Brandon Grotesque Medium"/>
          <w:color w:val="A23A90"/>
          <w:spacing w:val="5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charge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my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debit/credit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card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with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the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annual/life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subscription</w:t>
      </w:r>
      <w:r>
        <w:rPr>
          <w:rFonts w:ascii="Brandon Grotesque Medium" w:hAnsi="Brandon Grotesque Medium"/>
          <w:color w:val="A23A90"/>
          <w:spacing w:val="6"/>
          <w:sz w:val="19"/>
        </w:rPr>
        <w:t xml:space="preserve"> </w:t>
      </w:r>
      <w:r>
        <w:rPr>
          <w:rFonts w:ascii="Brandon Grotesque Medium" w:hAnsi="Brandon Grotesque Medium"/>
          <w:color w:val="A23A90"/>
          <w:sz w:val="19"/>
        </w:rPr>
        <w:t>of</w:t>
      </w:r>
      <w:r>
        <w:rPr>
          <w:rFonts w:ascii="Brandon Grotesque Medium" w:hAnsi="Brandon Grotesque Medium"/>
          <w:color w:val="A23A90"/>
          <w:spacing w:val="12"/>
          <w:sz w:val="19"/>
        </w:rPr>
        <w:t xml:space="preserve"> </w:t>
      </w:r>
      <w:r>
        <w:rPr>
          <w:color w:val="231F20"/>
          <w:sz w:val="19"/>
        </w:rPr>
        <w:t>£</w:t>
      </w:r>
    </w:p>
    <w:p w:rsidR="00836D00" w:rsidRDefault="00836D00">
      <w:pPr>
        <w:rPr>
          <w:sz w:val="19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622767">
      <w:pPr>
        <w:pStyle w:val="BodyText"/>
        <w:spacing w:before="83" w:line="326" w:lineRule="auto"/>
        <w:ind w:left="282" w:right="19" w:firstLine="280"/>
      </w:pPr>
      <w:r>
        <w:lastRenderedPageBreak/>
        <w:pict>
          <v:rect id="_x0000_s1078" style="position:absolute;left:0;text-align:left;margin-left:42.55pt;margin-top:5.5pt;width:11.35pt;height:11.35pt;z-index:-16050176;mso-position-horizontal-relative:page" fillcolor="#e2e3e4" stroked="f">
            <w10:wrap anchorx="page"/>
          </v:rect>
        </w:pict>
      </w:r>
      <w:r>
        <w:pict>
          <v:rect id="_x0000_s1077" style="position:absolute;left:0;text-align:left;margin-left:376.3pt;margin-top:57.35pt;width:11.35pt;height:15.3pt;z-index:15735808;mso-position-horizontal-relative:page" fillcolor="#e2e3e4" stroked="f">
            <w10:wrap anchorx="page"/>
          </v:rect>
        </w:pict>
      </w:r>
      <w:proofErr w:type="spellStart"/>
      <w:r>
        <w:rPr>
          <w:color w:val="231F20"/>
        </w:rPr>
        <w:t>Mastercard</w:t>
      </w:r>
      <w:proofErr w:type="spellEnd"/>
      <w:r>
        <w:rPr>
          <w:color w:val="231F20"/>
        </w:rPr>
        <w:t xml:space="preserve"> Card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number: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from:</w:t>
      </w:r>
    </w:p>
    <w:p w:rsidR="00836D00" w:rsidRDefault="00622767">
      <w:pPr>
        <w:pStyle w:val="BodyText"/>
        <w:spacing w:before="89"/>
        <w:ind w:left="282"/>
      </w:pPr>
      <w:r>
        <w:br w:type="column"/>
      </w:r>
      <w:r>
        <w:rPr>
          <w:color w:val="231F20"/>
          <w:spacing w:val="-1"/>
        </w:rPr>
        <w:lastRenderedPageBreak/>
        <w:t>Switch/Maestro</w:t>
      </w:r>
    </w:p>
    <w:p w:rsidR="00836D00" w:rsidRDefault="00836D00">
      <w:pPr>
        <w:pStyle w:val="BodyText"/>
        <w:spacing w:before="12"/>
        <w:rPr>
          <w:sz w:val="6"/>
        </w:rPr>
      </w:pPr>
    </w:p>
    <w:tbl>
      <w:tblPr>
        <w:tblW w:w="0" w:type="auto"/>
        <w:tblCellSpacing w:w="12" w:type="dxa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277"/>
        <w:gridCol w:w="277"/>
        <w:gridCol w:w="276"/>
      </w:tblGrid>
      <w:tr w:rsidR="00836D00">
        <w:trPr>
          <w:trHeight w:val="280"/>
          <w:tblCellSpacing w:w="12" w:type="dxa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36D00" w:rsidRDefault="00622767">
      <w:pPr>
        <w:pStyle w:val="BodyText"/>
        <w:spacing w:before="61"/>
        <w:ind w:left="661"/>
      </w:pPr>
      <w:r>
        <w:pict>
          <v:rect id="_x0000_s1076" style="position:absolute;left:0;text-align:left;margin-left:147.25pt;margin-top:-32.75pt;width:11.35pt;height:11.35pt;z-index:15735296;mso-position-horizontal-relative:page;mso-position-vertical-relative:text" fillcolor="#e2e3e4" stroked="f">
            <w10:wrap anchorx="page"/>
          </v:rect>
        </w:pict>
      </w:r>
      <w:r>
        <w:pict>
          <v:shape id="_x0000_s1075" type="#_x0000_t202" style="position:absolute;left:0;text-align:left;margin-left:103.6pt;margin-top:-32.75pt;width:49.35pt;height:50.05pt;z-index:1573836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9" w:space="0" w:color="FFFFFF"/>
                      <w:left w:val="single" w:sz="49" w:space="0" w:color="FFFFFF"/>
                      <w:bottom w:val="single" w:sz="49" w:space="0" w:color="FFFFFF"/>
                      <w:right w:val="single" w:sz="49" w:space="0" w:color="FFFFFF"/>
                      <w:insideH w:val="single" w:sz="49" w:space="0" w:color="FFFFFF"/>
                      <w:insideV w:val="single" w:sz="49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"/>
                    <w:gridCol w:w="251"/>
                    <w:gridCol w:w="255"/>
                    <w:gridCol w:w="241"/>
                  </w:tblGrid>
                  <w:tr w:rsidR="00836D00">
                    <w:trPr>
                      <w:trHeight w:val="226"/>
                    </w:trPr>
                    <w:tc>
                      <w:tcPr>
                        <w:tcW w:w="240" w:type="dxa"/>
                        <w:tcBorders>
                          <w:top w:val="nil"/>
                          <w:left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7" w:type="dxa"/>
                        <w:gridSpan w:val="3"/>
                        <w:tcBorders>
                          <w:top w:val="nil"/>
                          <w:left w:val="single" w:sz="12" w:space="0" w:color="FFFFFF"/>
                          <w:right w:val="nil"/>
                        </w:tcBorders>
                      </w:tcPr>
                      <w:p w:rsidR="00836D00" w:rsidRDefault="00622767">
                        <w:pPr>
                          <w:pStyle w:val="TableParagraph"/>
                          <w:spacing w:line="207" w:lineRule="exact"/>
                          <w:ind w:left="175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Visa</w:t>
                        </w:r>
                      </w:p>
                    </w:tc>
                  </w:tr>
                  <w:tr w:rsidR="00836D00">
                    <w:trPr>
                      <w:trHeight w:val="303"/>
                    </w:trPr>
                    <w:tc>
                      <w:tcPr>
                        <w:tcW w:w="240" w:type="dxa"/>
                        <w:tcBorders>
                          <w:left w:val="nil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left w:val="single" w:sz="12" w:space="0" w:color="FFFFFF"/>
                          <w:bottom w:val="single" w:sz="18" w:space="0" w:color="FFFFFF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  <w:tcBorders>
                          <w:left w:val="single" w:sz="12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36D00">
                    <w:trPr>
                      <w:trHeight w:val="303"/>
                    </w:trPr>
                    <w:tc>
                      <w:tcPr>
                        <w:tcW w:w="240" w:type="dxa"/>
                        <w:tcBorders>
                          <w:top w:val="single" w:sz="18" w:space="0" w:color="FFFFFF"/>
                          <w:left w:val="nil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7" w:line="266" w:lineRule="exact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7" w:line="266" w:lineRule="exact"/>
                          <w:ind w:left="25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M</w:t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single" w:sz="12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7" w:line="266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241" w:type="dxa"/>
                        <w:tcBorders>
                          <w:top w:val="single" w:sz="18" w:space="0" w:color="FFFFFF"/>
                          <w:left w:val="single" w:sz="12" w:space="0" w:color="FFFFFF"/>
                          <w:bottom w:val="nil"/>
                          <w:right w:val="nil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7" w:line="266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Y</w:t>
                        </w: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213.6pt;margin-top:-15.3pt;width:49.2pt;height:49.75pt;z-index:1573888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4"/>
                    <w:gridCol w:w="239"/>
                  </w:tblGrid>
                  <w:tr w:rsidR="00836D00">
                    <w:trPr>
                      <w:trHeight w:val="303"/>
                    </w:trPr>
                    <w:tc>
                      <w:tcPr>
                        <w:tcW w:w="983" w:type="dxa"/>
                        <w:gridSpan w:val="2"/>
                        <w:tcBorders>
                          <w:bottom w:val="single" w:sz="18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36D00">
                    <w:trPr>
                      <w:trHeight w:val="299"/>
                    </w:trPr>
                    <w:tc>
                      <w:tcPr>
                        <w:tcW w:w="983" w:type="dxa"/>
                        <w:gridSpan w:val="2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7" w:line="262" w:lineRule="exact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z w:val="19"/>
                          </w:rPr>
                          <w:t>M</w:t>
                        </w:r>
                        <w:r>
                          <w:rPr>
                            <w:color w:val="FFFFFF"/>
                            <w:spacing w:val="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9"/>
                          </w:rPr>
                          <w:t>M</w:t>
                        </w:r>
                        <w:proofErr w:type="spellEnd"/>
                        <w:r>
                          <w:rPr>
                            <w:color w:val="FFFFFF"/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9"/>
                          </w:rPr>
                          <w:t>Y</w:t>
                        </w:r>
                        <w:r>
                          <w:rPr>
                            <w:color w:val="FFFFFF"/>
                            <w:spacing w:val="1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9"/>
                          </w:rPr>
                          <w:t>Y</w:t>
                        </w:r>
                        <w:proofErr w:type="spellEnd"/>
                      </w:p>
                    </w:tc>
                  </w:tr>
                  <w:tr w:rsidR="00836D00">
                    <w:trPr>
                      <w:trHeight w:val="302"/>
                    </w:trPr>
                    <w:tc>
                      <w:tcPr>
                        <w:tcW w:w="744" w:type="dxa"/>
                        <w:tcBorders>
                          <w:top w:val="single" w:sz="18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single" w:sz="18" w:space="0" w:color="FFFFFF"/>
                        </w:tcBorders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Expiry:</w:t>
      </w:r>
    </w:p>
    <w:p w:rsidR="00836D00" w:rsidRDefault="00622767">
      <w:pPr>
        <w:spacing w:before="139"/>
        <w:ind w:left="282"/>
        <w:rPr>
          <w:sz w:val="14"/>
        </w:rPr>
      </w:pPr>
      <w:r>
        <w:br w:type="column"/>
      </w:r>
      <w:r>
        <w:rPr>
          <w:color w:val="231F20"/>
          <w:sz w:val="14"/>
        </w:rPr>
        <w:lastRenderedPageBreak/>
        <w:t>Please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note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instalment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paying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not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available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sz w:val="14"/>
        </w:rPr>
        <w:t>by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card</w:t>
      </w:r>
    </w:p>
    <w:p w:rsidR="00836D00" w:rsidRDefault="00836D00">
      <w:pPr>
        <w:pStyle w:val="BodyText"/>
        <w:spacing w:before="5"/>
        <w:rPr>
          <w:sz w:val="8"/>
        </w:rPr>
      </w:pPr>
    </w:p>
    <w:tbl>
      <w:tblPr>
        <w:tblW w:w="0" w:type="auto"/>
        <w:tblCellSpacing w:w="12" w:type="dxa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277"/>
        <w:gridCol w:w="277"/>
        <w:gridCol w:w="276"/>
      </w:tblGrid>
      <w:tr w:rsidR="00836D00">
        <w:trPr>
          <w:trHeight w:val="281"/>
          <w:tblCellSpacing w:w="12" w:type="dxa"/>
        </w:trPr>
        <w:tc>
          <w:tcPr>
            <w:tcW w:w="240" w:type="dxa"/>
            <w:tcBorders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" w:type="dxa"/>
            <w:tcBorders>
              <w:left w:val="nil"/>
              <w:righ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tcBorders>
              <w:left w:val="nil"/>
            </w:tcBorders>
            <w:shd w:val="clear" w:color="auto" w:fill="E2E3E4"/>
          </w:tcPr>
          <w:p w:rsidR="00836D00" w:rsidRDefault="00836D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36D00" w:rsidRDefault="00836D00">
      <w:pPr>
        <w:rPr>
          <w:rFonts w:ascii="Times New Roman"/>
          <w:sz w:val="16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1447" w:space="946"/>
            <w:col w:w="1471" w:space="92"/>
            <w:col w:w="11734"/>
          </w:cols>
        </w:sectPr>
      </w:pPr>
    </w:p>
    <w:p w:rsidR="00836D00" w:rsidRDefault="00622767">
      <w:pPr>
        <w:pStyle w:val="BodyText"/>
        <w:spacing w:line="264" w:lineRule="auto"/>
        <w:ind w:left="283" w:right="150" w:hanging="1"/>
      </w:pPr>
      <w:r>
        <w:rPr>
          <w:color w:val="231F20"/>
        </w:rPr>
        <w:lastRenderedPageBreak/>
        <w:t>Security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reverse):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Signature:</w:t>
      </w:r>
    </w:p>
    <w:p w:rsidR="00836D00" w:rsidRDefault="00622767">
      <w:pPr>
        <w:pStyle w:val="ListParagraph"/>
        <w:numPr>
          <w:ilvl w:val="0"/>
          <w:numId w:val="2"/>
        </w:numPr>
        <w:tabs>
          <w:tab w:val="left" w:pos="335"/>
        </w:tabs>
        <w:spacing w:before="109"/>
        <w:ind w:left="334" w:hanging="192"/>
        <w:rPr>
          <w:rFonts w:ascii="Brandon Grotesque Medium"/>
          <w:sz w:val="19"/>
        </w:rPr>
      </w:pPr>
      <w:r>
        <w:pict>
          <v:group id="_x0000_s1071" style="position:absolute;left:0;text-align:left;margin-left:37.35pt;margin-top:3pt;width:349.1pt;height:1pt;z-index:15732736;mso-position-horizontal-relative:page" coordorigin="747,60" coordsize="6982,20">
            <v:line id="_x0000_s1073" style="position:absolute" from="787,70" to="7709,70" strokecolor="#a23a90" strokeweight="1pt">
              <v:stroke dashstyle="dot"/>
            </v:line>
            <v:shape id="_x0000_s1072" style="position:absolute;left:747;top:70;width:6982;height:2" coordorigin="747,70" coordsize="6982,0" o:spt="100" adj="0,,0" path="m747,70r,m7729,70r,e" filled="f" strokecolor="#a23a90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Brandon Grotesque Medium"/>
          <w:color w:val="A23A90"/>
          <w:sz w:val="19"/>
        </w:rPr>
        <w:t>I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enclose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a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cheque</w:t>
      </w:r>
      <w:r>
        <w:rPr>
          <w:rFonts w:ascii="Brandon Grotesque Medium"/>
          <w:color w:val="A23A90"/>
          <w:spacing w:val="8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for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the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annual/life</w:t>
      </w:r>
      <w:r>
        <w:rPr>
          <w:rFonts w:ascii="Brandon Grotesque Medium"/>
          <w:color w:val="A23A90"/>
          <w:spacing w:val="7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subscription</w:t>
      </w:r>
      <w:r>
        <w:rPr>
          <w:rFonts w:ascii="Brandon Grotesque Medium"/>
          <w:color w:val="A23A90"/>
          <w:spacing w:val="8"/>
          <w:sz w:val="19"/>
        </w:rPr>
        <w:t xml:space="preserve"> </w:t>
      </w:r>
      <w:r>
        <w:rPr>
          <w:rFonts w:ascii="Brandon Grotesque Medium"/>
          <w:color w:val="A23A90"/>
          <w:sz w:val="19"/>
        </w:rPr>
        <w:t>of</w:t>
      </w:r>
    </w:p>
    <w:p w:rsidR="00836D00" w:rsidRDefault="00622767">
      <w:pPr>
        <w:spacing w:before="1"/>
        <w:ind w:left="142"/>
        <w:rPr>
          <w:sz w:val="14"/>
        </w:rPr>
      </w:pPr>
      <w:r>
        <w:pict>
          <v:group id="_x0000_s1068" style="position:absolute;left:0;text-align:left;margin-left:37.35pt;margin-top:13.6pt;width:349.1pt;height:1pt;z-index:15733248;mso-position-horizontal-relative:page" coordorigin="747,272" coordsize="6982,20">
            <v:line id="_x0000_s1070" style="position:absolute" from="787,282" to="7709,282" strokecolor="#a23a90" strokeweight="1pt">
              <v:stroke dashstyle="dot"/>
            </v:line>
            <v:shape id="_x0000_s1069" style="position:absolute;left:747;top:282;width:6982;height:2" coordorigin="747,282" coordsize="6982,0" o:spt="100" adj="0,,0" path="m747,282r,m7729,282r,e" filled="f" strokecolor="#a23a90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z w:val="14"/>
        </w:rPr>
        <w:t>(payable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to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London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z w:val="14"/>
        </w:rPr>
        <w:t>Library)</w:t>
      </w:r>
    </w:p>
    <w:p w:rsidR="00836D00" w:rsidRDefault="00622767">
      <w:pPr>
        <w:spacing w:before="170" w:line="195" w:lineRule="exact"/>
        <w:ind w:left="142"/>
        <w:rPr>
          <w:rFonts w:ascii="Brandon Grotesque Medium"/>
          <w:sz w:val="16"/>
        </w:rPr>
      </w:pPr>
      <w:r>
        <w:rPr>
          <w:rFonts w:ascii="Brandon Grotesque Medium"/>
          <w:color w:val="A23A90"/>
          <w:sz w:val="16"/>
        </w:rPr>
        <w:t>Privacy</w:t>
      </w:r>
      <w:r>
        <w:rPr>
          <w:rFonts w:ascii="Brandon Grotesque Medium"/>
          <w:color w:val="A23A90"/>
          <w:spacing w:val="4"/>
          <w:sz w:val="16"/>
        </w:rPr>
        <w:t xml:space="preserve"> </w:t>
      </w:r>
      <w:r>
        <w:rPr>
          <w:rFonts w:ascii="Brandon Grotesque Medium"/>
          <w:color w:val="A23A90"/>
          <w:sz w:val="16"/>
        </w:rPr>
        <w:t>Statement</w:t>
      </w:r>
    </w:p>
    <w:p w:rsidR="00836D00" w:rsidRDefault="00622767">
      <w:pPr>
        <w:pStyle w:val="BodyText"/>
        <w:spacing w:before="4"/>
        <w:rPr>
          <w:rFonts w:ascii="Brandon Grotesque Medium"/>
          <w:sz w:val="20"/>
        </w:rPr>
      </w:pPr>
      <w:r>
        <w:br w:type="column"/>
      </w:r>
    </w:p>
    <w:p w:rsidR="00836D00" w:rsidRDefault="00622767">
      <w:pPr>
        <w:pStyle w:val="BodyText"/>
        <w:ind w:left="118"/>
      </w:pPr>
      <w:r>
        <w:rPr>
          <w:color w:val="231F20"/>
        </w:rPr>
        <w:t>Date:</w:t>
      </w:r>
    </w:p>
    <w:p w:rsidR="00836D00" w:rsidRDefault="00622767">
      <w:pPr>
        <w:pStyle w:val="BodyText"/>
        <w:spacing w:before="145"/>
        <w:ind w:left="162"/>
      </w:pPr>
      <w:r>
        <w:pict>
          <v:rect id="_x0000_s1067" style="position:absolute;left:0;text-align:left;margin-left:262.05pt;margin-top:10.6pt;width:124.85pt;height:15.3pt;z-index:15734272;mso-position-horizontal-relative:page" fillcolor="#e2e3e4" stroked="f">
            <w10:wrap anchorx="page"/>
          </v:rect>
        </w:pict>
      </w:r>
      <w:r>
        <w:rPr>
          <w:color w:val="231F20"/>
        </w:rPr>
        <w:t>£</w:t>
      </w:r>
    </w:p>
    <w:p w:rsidR="00836D00" w:rsidRDefault="00622767">
      <w:pPr>
        <w:pStyle w:val="BodyText"/>
        <w:spacing w:line="262" w:lineRule="exact"/>
        <w:ind w:left="142"/>
      </w:pPr>
      <w:r>
        <w:br w:type="column"/>
      </w:r>
      <w:r>
        <w:rPr>
          <w:color w:val="231F20"/>
        </w:rPr>
        <w:lastRenderedPageBreak/>
        <w:t>Issue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(Switch):</w:t>
      </w:r>
    </w:p>
    <w:p w:rsidR="00836D00" w:rsidRDefault="00836D00">
      <w:pPr>
        <w:spacing w:line="262" w:lineRule="exact"/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4305" w:space="40"/>
            <w:col w:w="588" w:space="96"/>
            <w:col w:w="10661"/>
          </w:cols>
        </w:sectPr>
      </w:pPr>
    </w:p>
    <w:p w:rsidR="00836D00" w:rsidRDefault="00622767">
      <w:pPr>
        <w:spacing w:before="24" w:line="201" w:lineRule="auto"/>
        <w:ind w:left="142" w:right="8873"/>
        <w:rPr>
          <w:sz w:val="16"/>
        </w:rPr>
      </w:pPr>
      <w:r>
        <w:lastRenderedPageBreak/>
        <w:pict>
          <v:group id="_x0000_s1063" style="position:absolute;left:0;text-align:left;margin-left:419.55pt;margin-top:0;width:419.55pt;height:595.3pt;z-index:15729152;mso-position-horizontal-relative:page;mso-position-vertical-relative:page" coordorigin="8391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8390;width:6293;height:11906">
              <v:imagedata r:id="rId6" o:title=""/>
            </v:shape>
            <v:shape id="_x0000_s1065" type="#_x0000_t75" style="position:absolute;left:14683;width:2098;height:11906">
              <v:imagedata r:id="rId7" o:title=""/>
            </v:shape>
            <v:shape id="_x0000_s1064" type="#_x0000_t75" style="position:absolute;left:9072;top:680;width:1814;height:1816">
              <v:imagedata r:id="rId8" o:title=""/>
            </v:shape>
            <w10:wrap anchorx="page" anchory="page"/>
          </v:group>
        </w:pic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London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promises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respect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protect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personal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data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you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share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us.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Your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used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administer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your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membership,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personalise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your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experience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communications,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and</w:t>
      </w:r>
    </w:p>
    <w:p w:rsidR="00836D00" w:rsidRDefault="00622767">
      <w:pPr>
        <w:spacing w:line="201" w:lineRule="auto"/>
        <w:ind w:left="142" w:right="8511"/>
        <w:rPr>
          <w:sz w:val="16"/>
        </w:rPr>
      </w:pPr>
      <w:r>
        <w:rPr>
          <w:color w:val="231F20"/>
          <w:sz w:val="16"/>
        </w:rPr>
        <w:t>provide you with the goods or services you have requested. If you are over 18 we may, in some instances, analyse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your data and obtain further publicly available data to help us make our communications more </w:t>
      </w:r>
      <w:proofErr w:type="spellStart"/>
      <w:r>
        <w:rPr>
          <w:color w:val="231F20"/>
          <w:sz w:val="16"/>
        </w:rPr>
        <w:t>approprate</w:t>
      </w:r>
      <w:proofErr w:type="spellEnd"/>
      <w:r>
        <w:rPr>
          <w:color w:val="231F20"/>
          <w:sz w:val="16"/>
        </w:rPr>
        <w:t xml:space="preserve"> and</w:t>
      </w:r>
      <w:r>
        <w:rPr>
          <w:color w:val="231F20"/>
          <w:spacing w:val="1"/>
          <w:sz w:val="16"/>
        </w:rPr>
        <w:t xml:space="preserve"> </w:t>
      </w:r>
      <w:proofErr w:type="spellStart"/>
      <w:r>
        <w:rPr>
          <w:color w:val="231F20"/>
          <w:sz w:val="16"/>
        </w:rPr>
        <w:t>relevent</w:t>
      </w:r>
      <w:proofErr w:type="spellEnd"/>
      <w:r>
        <w:rPr>
          <w:color w:val="231F20"/>
          <w:sz w:val="16"/>
        </w:rPr>
        <w:t xml:space="preserve"> to your interests,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and anticipate whether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you might want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 support us 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future. You can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opt-out 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most communications or the ways in whi</w:t>
      </w:r>
      <w:r>
        <w:rPr>
          <w:color w:val="231F20"/>
          <w:sz w:val="16"/>
        </w:rPr>
        <w:t xml:space="preserve">ch we process your data by contacting </w:t>
      </w:r>
      <w:hyperlink r:id="rId9">
        <w:r>
          <w:rPr>
            <w:color w:val="231F20"/>
            <w:sz w:val="16"/>
          </w:rPr>
          <w:t>data@londonlibrary.co.uk.</w:t>
        </w:r>
      </w:hyperlink>
      <w:r>
        <w:rPr>
          <w:color w:val="231F20"/>
          <w:sz w:val="16"/>
        </w:rPr>
        <w:t xml:space="preserve"> For full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details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on how we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collect, store, use 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protect your data visit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londonlibrary.co.uk/</w:t>
      </w:r>
      <w:proofErr w:type="spellStart"/>
      <w:r>
        <w:rPr>
          <w:color w:val="231F20"/>
          <w:sz w:val="16"/>
        </w:rPr>
        <w:t>privacypolicy</w:t>
      </w:r>
      <w:proofErr w:type="spellEnd"/>
      <w:r>
        <w:rPr>
          <w:color w:val="231F20"/>
          <w:sz w:val="16"/>
        </w:rPr>
        <w:t>.</w:t>
      </w:r>
    </w:p>
    <w:p w:rsidR="00836D00" w:rsidRDefault="00622767">
      <w:pPr>
        <w:spacing w:before="142" w:line="201" w:lineRule="auto"/>
        <w:ind w:left="142" w:right="9615"/>
        <w:rPr>
          <w:sz w:val="12"/>
        </w:rPr>
      </w:pPr>
      <w:r>
        <w:rPr>
          <w:color w:val="231F20"/>
          <w:sz w:val="12"/>
        </w:rPr>
        <w:t>Charity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Registration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no.</w:t>
      </w:r>
      <w:r>
        <w:rPr>
          <w:color w:val="231F20"/>
          <w:spacing w:val="7"/>
          <w:sz w:val="12"/>
        </w:rPr>
        <w:t xml:space="preserve"> </w:t>
      </w:r>
      <w:r>
        <w:rPr>
          <w:color w:val="231F20"/>
          <w:sz w:val="12"/>
        </w:rPr>
        <w:t>312175</w:t>
      </w:r>
      <w:r>
        <w:rPr>
          <w:color w:val="231F20"/>
          <w:sz w:val="12"/>
        </w:rPr>
        <w:t>.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The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London</w:t>
      </w:r>
      <w:r>
        <w:rPr>
          <w:color w:val="231F20"/>
          <w:spacing w:val="7"/>
          <w:sz w:val="12"/>
        </w:rPr>
        <w:t xml:space="preserve"> </w:t>
      </w:r>
      <w:r>
        <w:rPr>
          <w:color w:val="231F20"/>
          <w:sz w:val="12"/>
        </w:rPr>
        <w:t>Library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is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7"/>
          <w:sz w:val="12"/>
        </w:rPr>
        <w:t xml:space="preserve"> </w:t>
      </w:r>
      <w:r>
        <w:rPr>
          <w:color w:val="231F20"/>
          <w:sz w:val="12"/>
        </w:rPr>
        <w:t>registered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charity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7"/>
          <w:sz w:val="12"/>
        </w:rPr>
        <w:t xml:space="preserve"> </w:t>
      </w:r>
      <w:r>
        <w:rPr>
          <w:color w:val="231F20"/>
          <w:sz w:val="12"/>
        </w:rPr>
        <w:t>receives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no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statutory</w:t>
      </w:r>
      <w:r>
        <w:rPr>
          <w:color w:val="231F20"/>
          <w:spacing w:val="7"/>
          <w:sz w:val="12"/>
        </w:rPr>
        <w:t xml:space="preserve"> </w:t>
      </w:r>
      <w:r>
        <w:rPr>
          <w:color w:val="231F20"/>
          <w:sz w:val="12"/>
        </w:rPr>
        <w:t>or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government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  <w:sz w:val="12"/>
        </w:rPr>
        <w:t>funding.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It</w:t>
      </w:r>
      <w:r>
        <w:rPr>
          <w:color w:val="231F20"/>
          <w:spacing w:val="2"/>
          <w:sz w:val="12"/>
        </w:rPr>
        <w:t xml:space="preserve"> </w:t>
      </w:r>
      <w:r>
        <w:rPr>
          <w:color w:val="231F20"/>
          <w:sz w:val="12"/>
        </w:rPr>
        <w:t>relies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on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donations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bequests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to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supplement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the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income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received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from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subscription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fees.</w:t>
      </w:r>
    </w:p>
    <w:p w:rsidR="00836D00" w:rsidRDefault="00836D00">
      <w:pPr>
        <w:spacing w:line="201" w:lineRule="auto"/>
        <w:rPr>
          <w:sz w:val="12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622767">
      <w:pPr>
        <w:pStyle w:val="Heading1"/>
        <w:spacing w:before="69"/>
      </w:pPr>
      <w:r>
        <w:rPr>
          <w:color w:val="A23A90"/>
        </w:rPr>
        <w:lastRenderedPageBreak/>
        <w:t>Membership</w:t>
      </w:r>
      <w:r>
        <w:rPr>
          <w:color w:val="A23A90"/>
          <w:spacing w:val="8"/>
        </w:rPr>
        <w:t xml:space="preserve"> </w:t>
      </w:r>
      <w:r>
        <w:rPr>
          <w:color w:val="A23A90"/>
        </w:rPr>
        <w:t>types</w:t>
      </w:r>
    </w:p>
    <w:p w:rsidR="00836D00" w:rsidRDefault="00622767">
      <w:pPr>
        <w:pStyle w:val="BodyText"/>
        <w:spacing w:before="90" w:line="201" w:lineRule="auto"/>
        <w:ind w:left="100"/>
      </w:pPr>
      <w:r>
        <w:pict>
          <v:shape id="_x0000_s1062" type="#_x0000_t202" style="position:absolute;left:0;text-align:left;margin-left:47.35pt;margin-top:38.1pt;width:337.95pt;height:85.4pt;z-index:157552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37"/>
                    <w:gridCol w:w="1327"/>
                    <w:gridCol w:w="957"/>
                    <w:gridCol w:w="915"/>
                    <w:gridCol w:w="820"/>
                  </w:tblGrid>
                  <w:tr w:rsidR="00836D00">
                    <w:trPr>
                      <w:trHeight w:val="310"/>
                    </w:trPr>
                    <w:tc>
                      <w:tcPr>
                        <w:tcW w:w="2737" w:type="dxa"/>
                      </w:tcPr>
                      <w:p w:rsidR="00836D00" w:rsidRDefault="00622767">
                        <w:pPr>
                          <w:pStyle w:val="TableParagraph"/>
                          <w:spacing w:line="268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Full</w:t>
                        </w:r>
                        <w:r>
                          <w:rPr>
                            <w:color w:val="231F20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Individual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836D00" w:rsidRDefault="00622767">
                        <w:pPr>
                          <w:pStyle w:val="TableParagraph"/>
                          <w:spacing w:line="269" w:lineRule="exact"/>
                          <w:ind w:right="345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£540</w:t>
                        </w:r>
                      </w:p>
                    </w:tc>
                    <w:tc>
                      <w:tcPr>
                        <w:tcW w:w="957" w:type="dxa"/>
                      </w:tcPr>
                      <w:p w:rsidR="00836D00" w:rsidRDefault="00622767">
                        <w:pPr>
                          <w:pStyle w:val="TableParagraph"/>
                          <w:spacing w:line="269" w:lineRule="exact"/>
                          <w:ind w:right="216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£510</w:t>
                        </w:r>
                      </w:p>
                    </w:tc>
                    <w:tc>
                      <w:tcPr>
                        <w:tcW w:w="915" w:type="dxa"/>
                      </w:tcPr>
                      <w:p w:rsidR="00836D00" w:rsidRDefault="00622767">
                        <w:pPr>
                          <w:pStyle w:val="TableParagraph"/>
                          <w:spacing w:line="269" w:lineRule="exact"/>
                          <w:ind w:left="172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£135</w:t>
                        </w:r>
                      </w:p>
                    </w:tc>
                    <w:tc>
                      <w:tcPr>
                        <w:tcW w:w="820" w:type="dxa"/>
                      </w:tcPr>
                      <w:p w:rsidR="00836D00" w:rsidRDefault="00622767">
                        <w:pPr>
                          <w:pStyle w:val="TableParagraph"/>
                          <w:spacing w:line="269" w:lineRule="exact"/>
                          <w:ind w:left="197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£45</w:t>
                        </w:r>
                      </w:p>
                    </w:tc>
                  </w:tr>
                  <w:tr w:rsidR="00836D00">
                    <w:trPr>
                      <w:trHeight w:val="360"/>
                    </w:trPr>
                    <w:tc>
                      <w:tcPr>
                        <w:tcW w:w="2737" w:type="dxa"/>
                      </w:tcPr>
                      <w:p w:rsidR="00836D00" w:rsidRDefault="00622767">
                        <w:pPr>
                          <w:pStyle w:val="TableParagraph"/>
                          <w:spacing w:before="4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Young</w:t>
                        </w:r>
                        <w:r>
                          <w:rPr>
                            <w:color w:val="231F2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Person</w:t>
                        </w:r>
                        <w:r>
                          <w:rPr>
                            <w:color w:val="231F2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(16-29</w:t>
                        </w:r>
                        <w:r>
                          <w:rPr>
                            <w:color w:val="231F20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years)*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836D00" w:rsidRDefault="00622767">
                        <w:pPr>
                          <w:pStyle w:val="TableParagraph"/>
                          <w:spacing w:before="47"/>
                          <w:ind w:right="373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£270</w:t>
                        </w:r>
                      </w:p>
                    </w:tc>
                    <w:tc>
                      <w:tcPr>
                        <w:tcW w:w="957" w:type="dxa"/>
                      </w:tcPr>
                      <w:p w:rsidR="00836D00" w:rsidRDefault="00622767">
                        <w:pPr>
                          <w:pStyle w:val="TableParagraph"/>
                          <w:spacing w:before="47"/>
                          <w:ind w:right="192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£255</w:t>
                        </w:r>
                      </w:p>
                    </w:tc>
                    <w:tc>
                      <w:tcPr>
                        <w:tcW w:w="915" w:type="dxa"/>
                      </w:tcPr>
                      <w:p w:rsidR="00836D00" w:rsidRDefault="00622767">
                        <w:pPr>
                          <w:pStyle w:val="TableParagraph"/>
                          <w:spacing w:before="47"/>
                          <w:ind w:left="172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£67.50</w:t>
                        </w:r>
                      </w:p>
                    </w:tc>
                    <w:tc>
                      <w:tcPr>
                        <w:tcW w:w="820" w:type="dxa"/>
                      </w:tcPr>
                      <w:p w:rsidR="00836D00" w:rsidRDefault="00622767">
                        <w:pPr>
                          <w:pStyle w:val="TableParagraph"/>
                          <w:spacing w:before="47"/>
                          <w:ind w:left="197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£22.50</w:t>
                        </w:r>
                      </w:p>
                    </w:tc>
                  </w:tr>
                  <w:tr w:rsidR="00836D00">
                    <w:trPr>
                      <w:trHeight w:val="362"/>
                    </w:trPr>
                    <w:tc>
                      <w:tcPr>
                        <w:tcW w:w="2737" w:type="dxa"/>
                      </w:tcPr>
                      <w:p w:rsidR="00836D00" w:rsidRDefault="00622767">
                        <w:pPr>
                          <w:pStyle w:val="TableParagraph"/>
                          <w:spacing w:before="45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Partner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836D00" w:rsidRDefault="00622767">
                        <w:pPr>
                          <w:pStyle w:val="TableParagraph"/>
                          <w:spacing w:before="46"/>
                          <w:ind w:right="373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£270</w:t>
                        </w:r>
                      </w:p>
                    </w:tc>
                    <w:tc>
                      <w:tcPr>
                        <w:tcW w:w="957" w:type="dxa"/>
                      </w:tcPr>
                      <w:p w:rsidR="00836D00" w:rsidRDefault="00622767">
                        <w:pPr>
                          <w:pStyle w:val="TableParagraph"/>
                          <w:spacing w:before="46"/>
                          <w:ind w:right="192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£255</w:t>
                        </w:r>
                      </w:p>
                    </w:tc>
                    <w:tc>
                      <w:tcPr>
                        <w:tcW w:w="915" w:type="dxa"/>
                      </w:tcPr>
                      <w:p w:rsidR="00836D00" w:rsidRDefault="00622767">
                        <w:pPr>
                          <w:pStyle w:val="TableParagraph"/>
                          <w:spacing w:before="46"/>
                          <w:ind w:left="172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£67.50</w:t>
                        </w:r>
                      </w:p>
                    </w:tc>
                    <w:tc>
                      <w:tcPr>
                        <w:tcW w:w="820" w:type="dxa"/>
                      </w:tcPr>
                      <w:p w:rsidR="00836D00" w:rsidRDefault="00622767">
                        <w:pPr>
                          <w:pStyle w:val="TableParagraph"/>
                          <w:spacing w:before="46"/>
                          <w:ind w:left="197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£22.50</w:t>
                        </w:r>
                      </w:p>
                    </w:tc>
                  </w:tr>
                  <w:tr w:rsidR="00836D00">
                    <w:trPr>
                      <w:trHeight w:val="360"/>
                    </w:trPr>
                    <w:tc>
                      <w:tcPr>
                        <w:tcW w:w="2737" w:type="dxa"/>
                      </w:tcPr>
                      <w:p w:rsidR="00836D00" w:rsidRDefault="00622767">
                        <w:pPr>
                          <w:pStyle w:val="TableParagraph"/>
                          <w:spacing w:before="43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Associate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836D00" w:rsidRDefault="00622767">
                        <w:pPr>
                          <w:pStyle w:val="TableParagraph"/>
                          <w:spacing w:before="43"/>
                          <w:ind w:right="389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£365</w:t>
                        </w:r>
                      </w:p>
                    </w:tc>
                    <w:tc>
                      <w:tcPr>
                        <w:tcW w:w="957" w:type="dxa"/>
                      </w:tcPr>
                      <w:p w:rsidR="00836D00" w:rsidRDefault="00622767">
                        <w:pPr>
                          <w:pStyle w:val="TableParagraph"/>
                          <w:spacing w:before="43"/>
                          <w:ind w:right="168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£335</w:t>
                        </w:r>
                      </w:p>
                    </w:tc>
                    <w:tc>
                      <w:tcPr>
                        <w:tcW w:w="915" w:type="dxa"/>
                      </w:tcPr>
                      <w:p w:rsidR="00836D00" w:rsidRDefault="00622767">
                        <w:pPr>
                          <w:pStyle w:val="TableParagraph"/>
                          <w:spacing w:before="43"/>
                          <w:ind w:left="192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£91.25</w:t>
                        </w:r>
                      </w:p>
                    </w:tc>
                    <w:tc>
                      <w:tcPr>
                        <w:tcW w:w="820" w:type="dxa"/>
                      </w:tcPr>
                      <w:p w:rsidR="00836D00" w:rsidRDefault="00622767">
                        <w:pPr>
                          <w:pStyle w:val="TableParagraph"/>
                          <w:spacing w:before="43"/>
                          <w:ind w:left="177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£30.41</w:t>
                        </w:r>
                      </w:p>
                    </w:tc>
                  </w:tr>
                  <w:tr w:rsidR="00836D00">
                    <w:trPr>
                      <w:trHeight w:val="313"/>
                    </w:trPr>
                    <w:tc>
                      <w:tcPr>
                        <w:tcW w:w="2737" w:type="dxa"/>
                      </w:tcPr>
                      <w:p w:rsidR="00836D00" w:rsidRDefault="00622767">
                        <w:pPr>
                          <w:pStyle w:val="TableParagraph"/>
                          <w:spacing w:before="43" w:line="251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Remote</w:t>
                        </w:r>
                        <w:r>
                          <w:rPr>
                            <w:color w:val="231F20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Access</w:t>
                        </w:r>
                      </w:p>
                    </w:tc>
                    <w:tc>
                      <w:tcPr>
                        <w:tcW w:w="1327" w:type="dxa"/>
                      </w:tcPr>
                      <w:p w:rsidR="00836D00" w:rsidRDefault="00622767">
                        <w:pPr>
                          <w:pStyle w:val="TableParagraph"/>
                          <w:spacing w:before="43" w:line="250" w:lineRule="exact"/>
                          <w:ind w:right="394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£295</w:t>
                        </w:r>
                      </w:p>
                    </w:tc>
                    <w:tc>
                      <w:tcPr>
                        <w:tcW w:w="957" w:type="dxa"/>
                      </w:tcPr>
                      <w:p w:rsidR="00836D00" w:rsidRDefault="00622767">
                        <w:pPr>
                          <w:pStyle w:val="TableParagraph"/>
                          <w:spacing w:before="43" w:line="250" w:lineRule="exact"/>
                          <w:ind w:right="170"/>
                          <w:jc w:val="right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£265</w:t>
                        </w:r>
                      </w:p>
                    </w:tc>
                    <w:tc>
                      <w:tcPr>
                        <w:tcW w:w="915" w:type="dxa"/>
                      </w:tcPr>
                      <w:p w:rsidR="00836D00" w:rsidRDefault="00622767">
                        <w:pPr>
                          <w:pStyle w:val="TableParagraph"/>
                          <w:spacing w:before="43" w:line="250" w:lineRule="exact"/>
                          <w:ind w:left="192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£73.75</w:t>
                        </w:r>
                      </w:p>
                    </w:tc>
                    <w:tc>
                      <w:tcPr>
                        <w:tcW w:w="820" w:type="dxa"/>
                      </w:tcPr>
                      <w:p w:rsidR="00836D00" w:rsidRDefault="00622767">
                        <w:pPr>
                          <w:pStyle w:val="TableParagraph"/>
                          <w:spacing w:before="43" w:line="250" w:lineRule="exact"/>
                          <w:ind w:left="177"/>
                          <w:rPr>
                            <w:rFonts w:ascii="Brandon Grotesque Light" w:hAnsi="Brandon Grotesque Light"/>
                            <w:sz w:val="19"/>
                          </w:rPr>
                        </w:pPr>
                        <w:r>
                          <w:rPr>
                            <w:rFonts w:ascii="Brandon Grotesque Light" w:hAnsi="Brandon Grotesque Light"/>
                            <w:color w:val="231F20"/>
                            <w:sz w:val="19"/>
                          </w:rPr>
                          <w:t>£24.58</w:t>
                        </w: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Please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type,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overleaf</w:t>
      </w:r>
    </w:p>
    <w:p w:rsidR="00836D00" w:rsidRDefault="00622767">
      <w:pPr>
        <w:pStyle w:val="BodyText"/>
        <w:spacing w:before="7"/>
        <w:rPr>
          <w:sz w:val="17"/>
        </w:rPr>
      </w:pPr>
      <w:r>
        <w:br w:type="column"/>
      </w:r>
    </w:p>
    <w:p w:rsidR="00836D00" w:rsidRDefault="00622767">
      <w:pPr>
        <w:pStyle w:val="BodyText"/>
        <w:spacing w:line="201" w:lineRule="auto"/>
        <w:ind w:left="100"/>
        <w:rPr>
          <w:rFonts w:ascii="Brandon Grotesque Medium"/>
        </w:rPr>
      </w:pPr>
      <w:r>
        <w:rPr>
          <w:rFonts w:ascii="Brandon Grotesque Medium"/>
          <w:color w:val="A23A90"/>
        </w:rPr>
        <w:t>Annual</w:t>
      </w:r>
      <w:r>
        <w:rPr>
          <w:rFonts w:ascii="Brandon Grotesque Medium"/>
          <w:color w:val="A23A90"/>
          <w:spacing w:val="1"/>
        </w:rPr>
        <w:t xml:space="preserve"> </w:t>
      </w:r>
      <w:r>
        <w:rPr>
          <w:rFonts w:ascii="Brandon Grotesque Medium"/>
          <w:color w:val="A23A90"/>
        </w:rPr>
        <w:t>credit/debit</w:t>
      </w:r>
      <w:r>
        <w:rPr>
          <w:rFonts w:ascii="Brandon Grotesque Medium"/>
          <w:color w:val="A23A90"/>
          <w:spacing w:val="-39"/>
        </w:rPr>
        <w:t xml:space="preserve"> </w:t>
      </w:r>
      <w:r>
        <w:rPr>
          <w:rFonts w:ascii="Brandon Grotesque Medium"/>
          <w:color w:val="A23A90"/>
        </w:rPr>
        <w:t>card</w:t>
      </w:r>
    </w:p>
    <w:p w:rsidR="00836D00" w:rsidRDefault="00622767">
      <w:pPr>
        <w:pStyle w:val="BodyText"/>
        <w:spacing w:before="7"/>
        <w:rPr>
          <w:rFonts w:ascii="Brandon Grotesque Medium"/>
          <w:sz w:val="17"/>
        </w:rPr>
      </w:pPr>
      <w:r>
        <w:br w:type="column"/>
      </w:r>
    </w:p>
    <w:p w:rsidR="00836D00" w:rsidRDefault="00622767">
      <w:pPr>
        <w:pStyle w:val="BodyText"/>
        <w:spacing w:line="201" w:lineRule="auto"/>
        <w:ind w:left="100" w:right="38"/>
        <w:jc w:val="both"/>
        <w:rPr>
          <w:rFonts w:ascii="Brandon Grotesque Medium"/>
        </w:rPr>
      </w:pPr>
      <w:r>
        <w:rPr>
          <w:rFonts w:ascii="Brandon Grotesque Medium"/>
          <w:color w:val="A23A90"/>
        </w:rPr>
        <w:t>Annual</w:t>
      </w:r>
      <w:r>
        <w:rPr>
          <w:rFonts w:ascii="Brandon Grotesque Medium"/>
          <w:color w:val="A23A90"/>
          <w:spacing w:val="-40"/>
        </w:rPr>
        <w:t xml:space="preserve"> </w:t>
      </w:r>
      <w:r>
        <w:rPr>
          <w:rFonts w:ascii="Brandon Grotesque Medium"/>
          <w:color w:val="A23A90"/>
        </w:rPr>
        <w:t>Direct</w:t>
      </w:r>
      <w:r>
        <w:rPr>
          <w:rFonts w:ascii="Brandon Grotesque Medium"/>
          <w:color w:val="A23A90"/>
          <w:spacing w:val="1"/>
        </w:rPr>
        <w:t xml:space="preserve"> </w:t>
      </w:r>
      <w:r>
        <w:rPr>
          <w:rFonts w:ascii="Brandon Grotesque Medium"/>
          <w:color w:val="A23A90"/>
        </w:rPr>
        <w:t>Debit</w:t>
      </w:r>
    </w:p>
    <w:p w:rsidR="00836D00" w:rsidRDefault="00622767">
      <w:pPr>
        <w:pStyle w:val="BodyText"/>
        <w:spacing w:before="7"/>
        <w:rPr>
          <w:rFonts w:ascii="Brandon Grotesque Medium"/>
          <w:sz w:val="17"/>
        </w:rPr>
      </w:pPr>
      <w:r>
        <w:br w:type="column"/>
      </w:r>
    </w:p>
    <w:p w:rsidR="00836D00" w:rsidRDefault="00622767">
      <w:pPr>
        <w:pStyle w:val="BodyText"/>
        <w:spacing w:line="201" w:lineRule="auto"/>
        <w:ind w:left="100" w:right="-5"/>
        <w:rPr>
          <w:rFonts w:ascii="Brandon Grotesque Medium"/>
        </w:rPr>
      </w:pPr>
      <w:r>
        <w:rPr>
          <w:rFonts w:ascii="Brandon Grotesque Medium"/>
          <w:color w:val="A23A90"/>
        </w:rPr>
        <w:t>Quarterly</w:t>
      </w:r>
      <w:r>
        <w:rPr>
          <w:rFonts w:ascii="Brandon Grotesque Medium"/>
          <w:color w:val="A23A90"/>
          <w:spacing w:val="-39"/>
        </w:rPr>
        <w:t xml:space="preserve"> </w:t>
      </w:r>
      <w:r>
        <w:rPr>
          <w:rFonts w:ascii="Brandon Grotesque Medium"/>
          <w:color w:val="A23A90"/>
        </w:rPr>
        <w:t>Direct</w:t>
      </w:r>
      <w:r>
        <w:rPr>
          <w:rFonts w:ascii="Brandon Grotesque Medium"/>
          <w:color w:val="A23A90"/>
          <w:spacing w:val="1"/>
        </w:rPr>
        <w:t xml:space="preserve"> </w:t>
      </w:r>
      <w:r>
        <w:rPr>
          <w:rFonts w:ascii="Brandon Grotesque Medium"/>
          <w:color w:val="A23A90"/>
        </w:rPr>
        <w:t>Debit</w:t>
      </w:r>
    </w:p>
    <w:p w:rsidR="00836D00" w:rsidRDefault="00622767">
      <w:pPr>
        <w:pStyle w:val="BodyText"/>
        <w:spacing w:before="7"/>
        <w:rPr>
          <w:rFonts w:ascii="Brandon Grotesque Medium"/>
          <w:sz w:val="17"/>
        </w:rPr>
      </w:pPr>
      <w:r>
        <w:br w:type="column"/>
      </w:r>
    </w:p>
    <w:p w:rsidR="00836D00" w:rsidRDefault="00622767">
      <w:pPr>
        <w:pStyle w:val="BodyText"/>
        <w:spacing w:line="201" w:lineRule="auto"/>
        <w:ind w:left="100" w:right="31"/>
        <w:rPr>
          <w:rFonts w:ascii="Brandon Grotesque Medium"/>
        </w:rPr>
      </w:pPr>
      <w:r>
        <w:rPr>
          <w:rFonts w:ascii="Brandon Grotesque Medium"/>
          <w:color w:val="A23A90"/>
        </w:rPr>
        <w:t>Monthly</w:t>
      </w:r>
      <w:r>
        <w:rPr>
          <w:rFonts w:ascii="Brandon Grotesque Medium"/>
          <w:color w:val="A23A90"/>
          <w:spacing w:val="-39"/>
        </w:rPr>
        <w:t xml:space="preserve"> </w:t>
      </w:r>
      <w:r>
        <w:rPr>
          <w:rFonts w:ascii="Brandon Grotesque Medium"/>
          <w:color w:val="A23A90"/>
        </w:rPr>
        <w:t>Direct</w:t>
      </w:r>
      <w:r>
        <w:rPr>
          <w:rFonts w:ascii="Brandon Grotesque Medium"/>
          <w:color w:val="A23A90"/>
          <w:spacing w:val="1"/>
        </w:rPr>
        <w:t xml:space="preserve"> </w:t>
      </w:r>
      <w:r>
        <w:rPr>
          <w:rFonts w:ascii="Brandon Grotesque Medium"/>
          <w:color w:val="A23A90"/>
        </w:rPr>
        <w:t>Debit</w:t>
      </w:r>
    </w:p>
    <w:p w:rsidR="00836D00" w:rsidRDefault="00622767">
      <w:pPr>
        <w:spacing w:before="77"/>
        <w:ind w:left="100"/>
        <w:rPr>
          <w:sz w:val="14"/>
        </w:rPr>
      </w:pPr>
      <w:r>
        <w:br w:type="column"/>
      </w:r>
      <w:r>
        <w:rPr>
          <w:rFonts w:ascii="Brandon Grotesque Medium"/>
          <w:color w:val="A23A90"/>
        </w:rPr>
        <w:lastRenderedPageBreak/>
        <w:t>Gift</w:t>
      </w:r>
      <w:r>
        <w:rPr>
          <w:rFonts w:ascii="Brandon Grotesque Medium"/>
          <w:color w:val="A23A90"/>
          <w:spacing w:val="10"/>
        </w:rPr>
        <w:t xml:space="preserve"> </w:t>
      </w:r>
      <w:r>
        <w:rPr>
          <w:rFonts w:ascii="Brandon Grotesque Medium"/>
          <w:color w:val="A23A90"/>
        </w:rPr>
        <w:t>membership</w:t>
      </w:r>
      <w:r>
        <w:rPr>
          <w:rFonts w:ascii="Brandon Grotesque Medium"/>
          <w:color w:val="A23A90"/>
          <w:spacing w:val="10"/>
        </w:rPr>
        <w:t xml:space="preserve"> </w:t>
      </w:r>
      <w:r>
        <w:rPr>
          <w:color w:val="231F20"/>
          <w:sz w:val="14"/>
        </w:rPr>
        <w:t>If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this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is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gift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please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complete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your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own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details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here</w:t>
      </w:r>
    </w:p>
    <w:p w:rsidR="00836D00" w:rsidRDefault="00836D00">
      <w:pPr>
        <w:rPr>
          <w:sz w:val="14"/>
        </w:rPr>
      </w:pPr>
    </w:p>
    <w:p w:rsidR="00622767" w:rsidRDefault="00622767">
      <w:pPr>
        <w:rPr>
          <w:sz w:val="14"/>
        </w:rPr>
      </w:pPr>
    </w:p>
    <w:p w:rsidR="00622767" w:rsidRDefault="00622767">
      <w:pPr>
        <w:rPr>
          <w:sz w:val="14"/>
        </w:rPr>
        <w:sectPr w:rsidR="00622767">
          <w:pgSz w:w="16790" w:h="11910" w:orient="landscape"/>
          <w:pgMar w:top="560" w:right="520" w:bottom="280" w:left="580" w:header="720" w:footer="720" w:gutter="0"/>
          <w:cols w:num="6" w:space="720" w:equalWidth="0">
            <w:col w:w="3158" w:space="377"/>
            <w:col w:w="1037" w:space="108"/>
            <w:col w:w="687" w:space="87"/>
            <w:col w:w="854" w:space="67"/>
            <w:col w:w="796" w:space="1259"/>
            <w:col w:w="7260"/>
          </w:cols>
        </w:sectPr>
      </w:pPr>
    </w:p>
    <w:p w:rsidR="00836D00" w:rsidRDefault="00836D00">
      <w:pPr>
        <w:pStyle w:val="BodyText"/>
        <w:spacing w:before="11"/>
        <w:rPr>
          <w:sz w:val="15"/>
        </w:rPr>
      </w:pPr>
    </w:p>
    <w:p w:rsidR="00836D00" w:rsidRDefault="00622767">
      <w:pPr>
        <w:pStyle w:val="BodyText"/>
        <w:spacing w:line="198" w:lineRule="exact"/>
        <w:ind w:left="100"/>
      </w:pPr>
      <w:r>
        <w:rPr>
          <w:position w:val="-3"/>
        </w:rPr>
      </w:r>
      <w:r>
        <w:rPr>
          <w:position w:val="-3"/>
        </w:rPr>
        <w:pict>
          <v:group id="_x0000_s1060" style="width:9.95pt;height:9.95pt;mso-position-horizontal-relative:char;mso-position-vertical-relative:line" coordsize="199,199">
            <v:rect id="_x0000_s1061" style="position:absolute;width:199;height:199" fillcolor="#e2e3e4" stroked="f"/>
            <w10:wrap type="none"/>
            <w10:anchorlock/>
          </v:group>
        </w:pict>
      </w:r>
    </w:p>
    <w:p w:rsidR="00836D00" w:rsidRDefault="00622767">
      <w:pPr>
        <w:pStyle w:val="BodyText"/>
        <w:spacing w:before="5"/>
        <w:rPr>
          <w:sz w:val="8"/>
        </w:rPr>
      </w:pPr>
      <w:r>
        <w:pict>
          <v:rect id="_x0000_s1059" style="position:absolute;margin-left:34pt;margin-top:7.95pt;width:9.9pt;height:9.9pt;z-index:-15717376;mso-wrap-distance-left:0;mso-wrap-distance-right:0;mso-position-horizontal-relative:page" fillcolor="#e2e3e4" stroked="f">
            <w10:wrap type="topAndBottom" anchorx="page"/>
          </v:rect>
        </w:pict>
      </w:r>
      <w:r>
        <w:pict>
          <v:rect id="_x0000_s1058" style="position:absolute;margin-left:34pt;margin-top:25.8pt;width:9.9pt;height:9.9pt;z-index:-15716864;mso-wrap-distance-left:0;mso-wrap-distance-right:0;mso-position-horizontal-relative:page" fillcolor="#e2e3e4" stroked="f">
            <w10:wrap type="topAndBottom" anchorx="page"/>
          </v:rect>
        </w:pict>
      </w:r>
    </w:p>
    <w:p w:rsidR="00836D00" w:rsidRDefault="00836D00">
      <w:pPr>
        <w:pStyle w:val="BodyText"/>
        <w:spacing w:before="4"/>
        <w:rPr>
          <w:sz w:val="6"/>
        </w:rPr>
      </w:pPr>
    </w:p>
    <w:p w:rsidR="00836D00" w:rsidRDefault="00836D00">
      <w:pPr>
        <w:pStyle w:val="BodyText"/>
        <w:spacing w:before="12"/>
        <w:rPr>
          <w:sz w:val="4"/>
        </w:rPr>
      </w:pPr>
    </w:p>
    <w:p w:rsidR="00836D00" w:rsidRDefault="00836D00">
      <w:pPr>
        <w:rPr>
          <w:sz w:val="4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836D00">
      <w:pPr>
        <w:pStyle w:val="BodyText"/>
        <w:spacing w:before="3"/>
        <w:rPr>
          <w:sz w:val="4"/>
        </w:rPr>
      </w:pPr>
    </w:p>
    <w:p w:rsidR="00836D00" w:rsidRDefault="00622767">
      <w:pPr>
        <w:pStyle w:val="BodyText"/>
        <w:spacing w:line="198" w:lineRule="exact"/>
        <w:ind w:left="100"/>
      </w:pPr>
      <w:r>
        <w:rPr>
          <w:position w:val="-3"/>
        </w:rPr>
      </w:r>
      <w:r>
        <w:rPr>
          <w:position w:val="-3"/>
        </w:rPr>
        <w:pict>
          <v:group id="_x0000_s1056" style="width:9.95pt;height:9.95pt;mso-position-horizontal-relative:char;mso-position-vertical-relative:line" coordsize="199,199">
            <v:rect id="_x0000_s1057" style="position:absolute;width:199;height:199" fillcolor="#e2e3e4" stroked="f"/>
            <w10:wrap type="none"/>
            <w10:anchorlock/>
          </v:group>
        </w:pict>
      </w:r>
    </w:p>
    <w:p w:rsidR="00836D00" w:rsidRDefault="00622767">
      <w:pPr>
        <w:pStyle w:val="BodyText"/>
        <w:spacing w:before="5"/>
        <w:rPr>
          <w:sz w:val="8"/>
        </w:rPr>
      </w:pPr>
      <w:r>
        <w:pict>
          <v:rect id="_x0000_s1055" style="position:absolute;margin-left:34pt;margin-top:7.95pt;width:9.9pt;height:9.9pt;z-index:-15715840;mso-wrap-distance-left:0;mso-wrap-distance-right:0;mso-position-horizontal-relative:page" fillcolor="#e2e3e4" stroked="f">
            <w10:wrap type="topAndBottom" anchorx="page"/>
          </v:rect>
        </w:pict>
      </w:r>
    </w:p>
    <w:p w:rsidR="00836D00" w:rsidRDefault="00622767">
      <w:pPr>
        <w:pStyle w:val="BodyText"/>
        <w:spacing w:before="38" w:line="360" w:lineRule="atLeast"/>
        <w:ind w:left="412"/>
      </w:pPr>
      <w:r>
        <w:rPr>
          <w:color w:val="231F20"/>
        </w:rPr>
        <w:t>Life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(prices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enquire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website)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(any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gift,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above)</w:t>
      </w:r>
    </w:p>
    <w:p w:rsidR="00836D00" w:rsidRDefault="00622767">
      <w:pPr>
        <w:spacing w:before="37"/>
        <w:ind w:left="100"/>
        <w:rPr>
          <w:i/>
          <w:sz w:val="16"/>
        </w:rPr>
      </w:pPr>
      <w:r>
        <w:pict>
          <v:rect id="_x0000_s1054" style="position:absolute;left:0;text-align:left;margin-left:34pt;margin-top:-31.4pt;width:9.9pt;height:9.9pt;z-index:15752704;mso-position-horizontal-relative:page" fillcolor="#e2e3e4" stroked="f">
            <w10:wrap anchorx="page"/>
          </v:rect>
        </w:pict>
      </w:r>
      <w:r>
        <w:pict>
          <v:rect id="_x0000_s1053" style="position:absolute;left:0;text-align:left;margin-left:34pt;margin-top:-13.55pt;width:9.9pt;height:9.9pt;z-index:15753216;mso-position-horizontal-relative:page" fillcolor="#e2e3e4" stroked="f">
            <w10:wrap anchorx="page"/>
          </v:rect>
        </w:pict>
      </w:r>
      <w:r>
        <w:rPr>
          <w:i/>
          <w:color w:val="231F20"/>
          <w:sz w:val="16"/>
        </w:rPr>
        <w:t>*Please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include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photocopy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your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birth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certificate,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passport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or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sz w:val="16"/>
        </w:rPr>
        <w:t>driver’s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licence.</w:t>
      </w:r>
    </w:p>
    <w:p w:rsidR="00836D00" w:rsidRDefault="00836D00">
      <w:pPr>
        <w:pStyle w:val="BodyText"/>
        <w:spacing w:before="8"/>
        <w:rPr>
          <w:i/>
          <w:sz w:val="16"/>
        </w:rPr>
      </w:pPr>
    </w:p>
    <w:p w:rsidR="00836D00" w:rsidRDefault="00622767">
      <w:pPr>
        <w:pStyle w:val="Heading1"/>
      </w:pPr>
      <w:r>
        <w:pict>
          <v:shape id="_x0000_s1052" type="#_x0000_t202" style="position:absolute;left:0;text-align:left;margin-left:34pt;margin-top:19.15pt;width:351.5pt;height:101.3pt;z-index:157547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68"/>
                    <w:gridCol w:w="2219"/>
                    <w:gridCol w:w="2744"/>
                  </w:tblGrid>
                  <w:tr w:rsidR="00836D00">
                    <w:trPr>
                      <w:trHeight w:val="306"/>
                    </w:trPr>
                    <w:tc>
                      <w:tcPr>
                        <w:tcW w:w="2068" w:type="dxa"/>
                        <w:tcBorders>
                          <w:bottom w:val="single" w:sz="48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9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Surname:</w:t>
                        </w:r>
                      </w:p>
                    </w:tc>
                    <w:tc>
                      <w:tcPr>
                        <w:tcW w:w="2219" w:type="dxa"/>
                        <w:tcBorders>
                          <w:bottom w:val="single" w:sz="48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44" w:type="dxa"/>
                        <w:tcBorders>
                          <w:bottom w:val="single" w:sz="48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9"/>
                          <w:ind w:left="63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Title:</w:t>
                        </w:r>
                      </w:p>
                    </w:tc>
                  </w:tr>
                  <w:tr w:rsidR="00836D00">
                    <w:trPr>
                      <w:trHeight w:val="306"/>
                    </w:trPr>
                    <w:tc>
                      <w:tcPr>
                        <w:tcW w:w="7031" w:type="dxa"/>
                        <w:gridSpan w:val="3"/>
                        <w:tcBorders>
                          <w:top w:val="single" w:sz="48" w:space="0" w:color="FFFFFF"/>
                          <w:bottom w:val="single" w:sz="50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3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Forenames:</w:t>
                        </w:r>
                      </w:p>
                    </w:tc>
                  </w:tr>
                  <w:tr w:rsidR="00836D00">
                    <w:trPr>
                      <w:trHeight w:val="306"/>
                    </w:trPr>
                    <w:tc>
                      <w:tcPr>
                        <w:tcW w:w="7031" w:type="dxa"/>
                        <w:gridSpan w:val="3"/>
                        <w:tcBorders>
                          <w:top w:val="single" w:sz="50" w:space="0" w:color="FFFFFF"/>
                          <w:bottom w:val="single" w:sz="50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3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Address:</w:t>
                        </w:r>
                      </w:p>
                    </w:tc>
                  </w:tr>
                  <w:tr w:rsidR="00836D00">
                    <w:trPr>
                      <w:trHeight w:val="306"/>
                    </w:trPr>
                    <w:tc>
                      <w:tcPr>
                        <w:tcW w:w="7031" w:type="dxa"/>
                        <w:gridSpan w:val="3"/>
                        <w:tcBorders>
                          <w:top w:val="single" w:sz="50" w:space="0" w:color="FFFFFF"/>
                          <w:bottom w:val="single" w:sz="50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3"/>
                          <w:ind w:right="137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Postcode:</w:t>
                        </w:r>
                      </w:p>
                    </w:tc>
                  </w:tr>
                  <w:tr w:rsidR="00836D00">
                    <w:trPr>
                      <w:trHeight w:val="306"/>
                    </w:trPr>
                    <w:tc>
                      <w:tcPr>
                        <w:tcW w:w="2068" w:type="dxa"/>
                        <w:tcBorders>
                          <w:top w:val="single" w:sz="50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27" w:line="259" w:lineRule="exact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Telephone:</w:t>
                        </w:r>
                      </w:p>
                    </w:tc>
                    <w:tc>
                      <w:tcPr>
                        <w:tcW w:w="2219" w:type="dxa"/>
                        <w:tcBorders>
                          <w:top w:val="single" w:sz="50" w:space="0" w:color="FFFFFF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27" w:line="259" w:lineRule="exact"/>
                          <w:ind w:left="11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Email: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50" w:space="0" w:color="FFFFFF"/>
                        </w:tcBorders>
                        <w:shd w:val="clear" w:color="auto" w:fill="E2E3E4"/>
                      </w:tcPr>
                      <w:p w:rsidR="00836D00" w:rsidRDefault="00836D0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A23A90"/>
        </w:rPr>
        <w:t>Member</w:t>
      </w:r>
      <w:r>
        <w:rPr>
          <w:color w:val="A23A90"/>
          <w:spacing w:val="8"/>
        </w:rPr>
        <w:t xml:space="preserve"> </w:t>
      </w:r>
      <w:r>
        <w:rPr>
          <w:color w:val="A23A90"/>
        </w:rPr>
        <w:t>details</w:t>
      </w:r>
    </w:p>
    <w:p w:rsidR="00622767" w:rsidRDefault="00622767">
      <w:pPr>
        <w:pStyle w:val="BodyText"/>
        <w:spacing w:before="52"/>
        <w:ind w:left="100"/>
      </w:pPr>
      <w:r>
        <w:br w:type="column"/>
      </w:r>
    </w:p>
    <w:p w:rsidR="00836D00" w:rsidRDefault="00622767">
      <w:pPr>
        <w:pStyle w:val="BodyText"/>
        <w:spacing w:before="52"/>
        <w:ind w:left="100"/>
      </w:pPr>
      <w:bookmarkStart w:id="0" w:name="_GoBack"/>
      <w:bookmarkEnd w:id="0"/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pack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recipient?</w:t>
      </w:r>
    </w:p>
    <w:p w:rsidR="00836D00" w:rsidRDefault="00622767">
      <w:pPr>
        <w:pStyle w:val="BodyText"/>
        <w:tabs>
          <w:tab w:val="left" w:pos="1140"/>
        </w:tabs>
        <w:spacing w:before="145"/>
        <w:ind w:left="372"/>
      </w:pPr>
      <w:r>
        <w:pict>
          <v:rect id="_x0000_s1051" style="position:absolute;left:0;text-align:left;margin-left:455.55pt;margin-top:8.25pt;width:9.9pt;height:9.9pt;z-index:15745024;mso-position-horizontal-relative:page" fillcolor="#e2e3e4" stroked="f">
            <w10:wrap anchorx="page"/>
          </v:rect>
        </w:pict>
      </w:r>
      <w:r>
        <w:pict>
          <v:rect id="_x0000_s1050" style="position:absolute;left:0;text-align:left;margin-left:495.2pt;margin-top:8.25pt;width:9.9pt;height:9.9pt;z-index:-16032768;mso-position-horizontal-relative:page" fillcolor="#e2e3e4" stroked="f">
            <w10:wrap anchorx="page"/>
          </v:rect>
        </w:pict>
      </w:r>
      <w:r>
        <w:pict>
          <v:shape id="_x0000_s1049" type="#_x0000_t202" style="position:absolute;left:0;text-align:left;margin-left:456pt;margin-top:-101.9pt;width:351.5pt;height:80.25pt;z-index:15754240;mso-position-horizontal-relative:page" filled="f" stroked="f">
            <v:textbox inset="0,0,0,0">
              <w:txbxContent>
                <w:tbl>
                  <w:tblPr>
                    <w:tblW w:w="7278" w:type="dxa"/>
                    <w:tblCellSpacing w:w="62" w:type="dxa"/>
                    <w:tblInd w:w="12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78"/>
                  </w:tblGrid>
                  <w:tr w:rsidR="00836D00" w:rsidTr="00622767">
                    <w:trPr>
                      <w:trHeight w:val="181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bottom w:val="nil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1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Name:</w:t>
                        </w:r>
                      </w:p>
                    </w:tc>
                  </w:tr>
                  <w:tr w:rsidR="00836D00" w:rsidTr="00622767">
                    <w:trPr>
                      <w:trHeight w:val="181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5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Address:</w:t>
                        </w:r>
                      </w:p>
                    </w:tc>
                  </w:tr>
                  <w:tr w:rsidR="00836D00" w:rsidTr="00622767">
                    <w:trPr>
                      <w:trHeight w:val="181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  <w:bottom w:val="nil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spacing w:before="11"/>
                          <w:ind w:right="13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Postcode:</w:t>
                        </w:r>
                      </w:p>
                    </w:tc>
                  </w:tr>
                  <w:tr w:rsidR="00836D00" w:rsidTr="00622767">
                    <w:trPr>
                      <w:trHeight w:val="181"/>
                      <w:tblCellSpacing w:w="62" w:type="dxa"/>
                    </w:trPr>
                    <w:tc>
                      <w:tcPr>
                        <w:tcW w:w="7030" w:type="dxa"/>
                        <w:tcBorders>
                          <w:top w:val="nil"/>
                        </w:tcBorders>
                        <w:shd w:val="clear" w:color="auto" w:fill="E2E3E4"/>
                      </w:tcPr>
                      <w:p w:rsidR="00836D00" w:rsidRDefault="00622767">
                        <w:pPr>
                          <w:pStyle w:val="TableParagraph"/>
                          <w:tabs>
                            <w:tab w:val="left" w:pos="3170"/>
                          </w:tabs>
                          <w:spacing w:before="31" w:line="255" w:lineRule="exact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Telephone:</w:t>
                        </w:r>
                        <w:r>
                          <w:rPr>
                            <w:color w:val="231F20"/>
                            <w:sz w:val="19"/>
                          </w:rPr>
                          <w:tab/>
                          <w:t>Email:</w:t>
                        </w:r>
                      </w:p>
                    </w:tc>
                  </w:tr>
                </w:tbl>
                <w:p w:rsidR="00836D00" w:rsidRDefault="00836D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color w:val="231F20"/>
        </w:rPr>
        <w:t>Yes</w:t>
      </w:r>
      <w:proofErr w:type="gramEnd"/>
      <w:r>
        <w:rPr>
          <w:color w:val="231F20"/>
        </w:rPr>
        <w:tab/>
        <w:t>No</w:t>
      </w:r>
    </w:p>
    <w:p w:rsidR="00836D00" w:rsidRDefault="00622767">
      <w:pPr>
        <w:pStyle w:val="BodyText"/>
        <w:spacing w:before="145"/>
        <w:ind w:left="100"/>
      </w:pPr>
      <w:r>
        <w:pict>
          <v:rect id="_x0000_s1048" style="position:absolute;left:0;text-align:left;margin-left:695.05pt;margin-top:7.1pt;width:112.45pt;height:15.3pt;z-index:15744512;mso-position-horizontal-relative:page" fillcolor="#e2e3e4" stroked="f">
            <w10:wrap anchorx="page"/>
          </v:rect>
        </w:pict>
      </w:r>
      <w:r>
        <w:rPr>
          <w:color w:val="231F20"/>
        </w:rPr>
        <w:t>When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pack?</w:t>
      </w:r>
    </w:p>
    <w:p w:rsidR="00836D00" w:rsidRDefault="00836D00">
      <w:pPr>
        <w:pStyle w:val="BodyText"/>
        <w:spacing w:before="3"/>
        <w:rPr>
          <w:sz w:val="18"/>
        </w:rPr>
      </w:pPr>
    </w:p>
    <w:p w:rsidR="00836D00" w:rsidRDefault="00622767">
      <w:pPr>
        <w:pStyle w:val="Heading1"/>
      </w:pPr>
      <w:r>
        <w:rPr>
          <w:color w:val="A23A90"/>
        </w:rPr>
        <w:t>For</w:t>
      </w:r>
      <w:r>
        <w:rPr>
          <w:color w:val="A23A90"/>
          <w:spacing w:val="8"/>
        </w:rPr>
        <w:t xml:space="preserve"> </w:t>
      </w:r>
      <w:r>
        <w:rPr>
          <w:color w:val="A23A90"/>
        </w:rPr>
        <w:t>the</w:t>
      </w:r>
      <w:r>
        <w:rPr>
          <w:color w:val="A23A90"/>
          <w:spacing w:val="9"/>
        </w:rPr>
        <w:t xml:space="preserve"> </w:t>
      </w:r>
      <w:r>
        <w:rPr>
          <w:color w:val="A23A90"/>
        </w:rPr>
        <w:t>applicant</w:t>
      </w:r>
      <w:r>
        <w:rPr>
          <w:color w:val="A23A90"/>
          <w:spacing w:val="9"/>
        </w:rPr>
        <w:t xml:space="preserve"> </w:t>
      </w:r>
      <w:r>
        <w:rPr>
          <w:color w:val="A23A90"/>
        </w:rPr>
        <w:t>(or</w:t>
      </w:r>
      <w:r>
        <w:rPr>
          <w:color w:val="A23A90"/>
          <w:spacing w:val="9"/>
        </w:rPr>
        <w:t xml:space="preserve"> </w:t>
      </w:r>
      <w:r>
        <w:rPr>
          <w:color w:val="A23A90"/>
        </w:rPr>
        <w:t>purchaser</w:t>
      </w:r>
      <w:r>
        <w:rPr>
          <w:color w:val="A23A90"/>
          <w:spacing w:val="9"/>
        </w:rPr>
        <w:t xml:space="preserve"> </w:t>
      </w:r>
      <w:r>
        <w:rPr>
          <w:color w:val="A23A90"/>
        </w:rPr>
        <w:t>if</w:t>
      </w:r>
      <w:r>
        <w:rPr>
          <w:color w:val="A23A90"/>
          <w:spacing w:val="8"/>
        </w:rPr>
        <w:t xml:space="preserve"> </w:t>
      </w:r>
      <w:r>
        <w:rPr>
          <w:color w:val="A23A90"/>
        </w:rPr>
        <w:t>gift</w:t>
      </w:r>
      <w:r>
        <w:rPr>
          <w:color w:val="A23A90"/>
          <w:spacing w:val="9"/>
        </w:rPr>
        <w:t xml:space="preserve"> </w:t>
      </w:r>
      <w:r>
        <w:rPr>
          <w:color w:val="A23A90"/>
        </w:rPr>
        <w:t>membership)</w:t>
      </w:r>
    </w:p>
    <w:p w:rsidR="00836D00" w:rsidRDefault="00622767">
      <w:pPr>
        <w:pStyle w:val="BodyText"/>
        <w:tabs>
          <w:tab w:val="left" w:pos="1780"/>
          <w:tab w:val="left" w:pos="3460"/>
        </w:tabs>
        <w:spacing w:before="134" w:line="367" w:lineRule="auto"/>
        <w:ind w:left="380" w:right="735" w:hanging="281"/>
      </w:pPr>
      <w:r>
        <w:pict>
          <v:rect id="_x0000_s1047" style="position:absolute;left:0;text-align:left;margin-left:667.4pt;margin-top:45.85pt;width:140.1pt;height:15.3pt;z-index:-16040960;mso-position-horizontal-relative:page" fillcolor="#e2e3e4" stroked="f">
            <w10:wrap anchorx="page"/>
          </v:rect>
        </w:pict>
      </w:r>
      <w:r>
        <w:pict>
          <v:rect id="_x0000_s1046" style="position:absolute;left:0;text-align:left;margin-left:455.55pt;margin-top:29.25pt;width:9.9pt;height:9.9pt;z-index:-16039424;mso-position-horizontal-relative:page" fillcolor="#e2e3e4" stroked="f">
            <w10:wrap anchorx="page"/>
          </v:rect>
        </w:pict>
      </w:r>
      <w:r>
        <w:pict>
          <v:rect id="_x0000_s1045" style="position:absolute;left:0;text-align:left;margin-left:526.4pt;margin-top:29.25pt;width:9.9pt;height:9.9pt;z-index:-16033792;mso-position-horizontal-relative:page" fillcolor="#e2e3e4" stroked="f">
            <w10:wrap anchorx="page"/>
          </v:rect>
        </w:pict>
      </w:r>
      <w:r>
        <w:pict>
          <v:rect id="_x0000_s1044" style="position:absolute;left:0;text-align:left;margin-left:610pt;margin-top:29.25pt;width:9.9pt;height:9.9pt;z-index:-16033280;mso-position-horizontal-relative:page" fillcolor="#e2e3e4" stroked="f">
            <w10:wrap anchorx="page"/>
          </v:rect>
        </w:pic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you/they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London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before?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(Leave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unsure)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been</w:t>
      </w:r>
      <w:r>
        <w:rPr>
          <w:color w:val="231F20"/>
        </w:rPr>
        <w:tab/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been</w:t>
      </w:r>
      <w:r>
        <w:rPr>
          <w:color w:val="231F20"/>
        </w:rPr>
        <w:tab/>
        <w:t>No</w:t>
      </w:r>
    </w:p>
    <w:p w:rsidR="00836D00" w:rsidRDefault="00622767">
      <w:pPr>
        <w:pStyle w:val="BodyText"/>
        <w:spacing w:before="2"/>
        <w:ind w:left="100"/>
      </w:pP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you/them?</w:t>
      </w:r>
    </w:p>
    <w:p w:rsidR="00836D00" w:rsidRDefault="00836D00">
      <w:p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2" w:space="720" w:equalWidth="0">
            <w:col w:w="5739" w:space="2691"/>
            <w:col w:w="7260"/>
          </w:cols>
        </w:sectPr>
      </w:pPr>
    </w:p>
    <w:p w:rsidR="00836D00" w:rsidRDefault="00836D00">
      <w:pPr>
        <w:pStyle w:val="BodyText"/>
        <w:spacing w:before="11"/>
        <w:rPr>
          <w:sz w:val="7"/>
        </w:rPr>
      </w:pPr>
    </w:p>
    <w:p w:rsidR="00836D00" w:rsidRDefault="00622767">
      <w:pPr>
        <w:pStyle w:val="BodyText"/>
        <w:ind w:left="8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351.5pt;height:15.35pt;mso-position-horizontal-relative:char;mso-position-vertical-relative:line" coordsize="7030,307">
            <v:rect id="_x0000_s1043" style="position:absolute;width:7030;height:307" fillcolor="#e2e3e4" stroked="f"/>
            <w10:wrap type="none"/>
            <w10:anchorlock/>
          </v:group>
        </w:pict>
      </w:r>
    </w:p>
    <w:p w:rsidR="00836D00" w:rsidRDefault="00836D00">
      <w:pPr>
        <w:pStyle w:val="BodyText"/>
        <w:rPr>
          <w:sz w:val="9"/>
        </w:rPr>
      </w:pPr>
    </w:p>
    <w:p w:rsidR="00836D00" w:rsidRDefault="00836D00">
      <w:pPr>
        <w:rPr>
          <w:sz w:val="9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836D00">
      <w:pPr>
        <w:pStyle w:val="BodyText"/>
        <w:rPr>
          <w:sz w:val="20"/>
        </w:rPr>
      </w:pPr>
    </w:p>
    <w:p w:rsidR="00836D00" w:rsidRDefault="00836D00">
      <w:pPr>
        <w:pStyle w:val="BodyText"/>
        <w:rPr>
          <w:sz w:val="20"/>
        </w:rPr>
      </w:pPr>
    </w:p>
    <w:p w:rsidR="00836D00" w:rsidRDefault="00836D00">
      <w:pPr>
        <w:pStyle w:val="BodyText"/>
        <w:spacing w:after="1"/>
        <w:rPr>
          <w:sz w:val="23"/>
        </w:rPr>
      </w:pPr>
    </w:p>
    <w:p w:rsidR="00836D00" w:rsidRDefault="00622767">
      <w:pPr>
        <w:pStyle w:val="BodyText"/>
        <w:ind w:left="100" w:right="-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351.5pt;height:15.35pt;mso-left-percent:-10001;mso-top-percent:-10001;mso-position-horizontal:absolute;mso-position-horizontal-relative:char;mso-position-vertical:absolute;mso-position-vertical-relative:line;mso-left-percent:-10001;mso-top-percent:-10001" fillcolor="#e2e3e4" stroked="f">
            <v:textbox inset="0,0,0,0">
              <w:txbxContent>
                <w:p w:rsidR="00836D00" w:rsidRDefault="00622767">
                  <w:pPr>
                    <w:pStyle w:val="BodyText"/>
                    <w:tabs>
                      <w:tab w:val="left" w:pos="4919"/>
                    </w:tabs>
                    <w:spacing w:before="13"/>
                    <w:ind w:left="140"/>
                  </w:pPr>
                  <w:r>
                    <w:rPr>
                      <w:color w:val="231F20"/>
                    </w:rPr>
                    <w:t>Occupation:</w:t>
                  </w:r>
                  <w:r>
                    <w:rPr>
                      <w:color w:val="231F20"/>
                    </w:rPr>
                    <w:tab/>
                    <w:t>Date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birth:</w:t>
                  </w:r>
                </w:p>
              </w:txbxContent>
            </v:textbox>
            <w10:wrap type="none"/>
            <w10:anchorlock/>
          </v:shape>
        </w:pict>
      </w:r>
    </w:p>
    <w:p w:rsidR="00836D00" w:rsidRDefault="00836D00">
      <w:pPr>
        <w:pStyle w:val="BodyText"/>
        <w:rPr>
          <w:sz w:val="8"/>
        </w:rPr>
      </w:pPr>
    </w:p>
    <w:p w:rsidR="00836D00" w:rsidRDefault="00622767">
      <w:pPr>
        <w:pStyle w:val="BodyText"/>
        <w:ind w:left="100" w:right="-2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351.5pt;height:15.35pt;mso-left-percent:-10001;mso-top-percent:-10001;mso-position-horizontal:absolute;mso-position-horizontal-relative:char;mso-position-vertical:absolute;mso-position-vertical-relative:line;mso-left-percent:-10001;mso-top-percent:-10001" fillcolor="#e2e3e4" stroked="f">
            <v:textbox inset="0,0,0,0">
              <w:txbxContent>
                <w:p w:rsidR="00836D00" w:rsidRDefault="00622767">
                  <w:pPr>
                    <w:pStyle w:val="BodyText"/>
                    <w:spacing w:before="13"/>
                    <w:ind w:left="140"/>
                  </w:pPr>
                  <w:r>
                    <w:rPr>
                      <w:color w:val="231F20"/>
                    </w:rPr>
                    <w:t>Name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partner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(if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Library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member):</w:t>
                  </w:r>
                </w:p>
              </w:txbxContent>
            </v:textbox>
            <w10:wrap type="none"/>
            <w10:anchorlock/>
          </v:shape>
        </w:pict>
      </w:r>
    </w:p>
    <w:p w:rsidR="00836D00" w:rsidRDefault="00836D00">
      <w:pPr>
        <w:pStyle w:val="BodyText"/>
        <w:spacing w:before="3"/>
        <w:rPr>
          <w:sz w:val="14"/>
        </w:rPr>
      </w:pPr>
    </w:p>
    <w:p w:rsidR="00836D00" w:rsidRDefault="00622767">
      <w:pPr>
        <w:ind w:left="100"/>
        <w:rPr>
          <w:rFonts w:ascii="Calibri"/>
          <w:b/>
          <w:sz w:val="16"/>
        </w:rPr>
      </w:pPr>
      <w:r>
        <w:rPr>
          <w:rFonts w:ascii="Calibri"/>
          <w:b/>
          <w:color w:val="231F20"/>
          <w:sz w:val="16"/>
        </w:rPr>
        <w:t>I</w:t>
      </w:r>
      <w:r>
        <w:rPr>
          <w:rFonts w:ascii="Calibri"/>
          <w:b/>
          <w:color w:val="231F20"/>
          <w:spacing w:val="-6"/>
          <w:sz w:val="16"/>
        </w:rPr>
        <w:t xml:space="preserve"> </w:t>
      </w:r>
      <w:r>
        <w:rPr>
          <w:rFonts w:ascii="Calibri"/>
          <w:b/>
          <w:color w:val="231F20"/>
          <w:sz w:val="16"/>
        </w:rPr>
        <w:t>understand</w:t>
      </w:r>
      <w:r>
        <w:rPr>
          <w:rFonts w:ascii="Calibri"/>
          <w:b/>
          <w:color w:val="231F20"/>
          <w:spacing w:val="-5"/>
          <w:sz w:val="16"/>
        </w:rPr>
        <w:t xml:space="preserve"> </w:t>
      </w:r>
      <w:r>
        <w:rPr>
          <w:rFonts w:ascii="Calibri"/>
          <w:b/>
          <w:color w:val="231F20"/>
          <w:sz w:val="16"/>
        </w:rPr>
        <w:t>that:</w:t>
      </w:r>
    </w:p>
    <w:p w:rsidR="00836D00" w:rsidRDefault="00622767">
      <w:pPr>
        <w:pStyle w:val="ListParagraph"/>
        <w:numPr>
          <w:ilvl w:val="0"/>
          <w:numId w:val="1"/>
        </w:numPr>
        <w:tabs>
          <w:tab w:val="left" w:pos="384"/>
        </w:tabs>
        <w:spacing w:before="121" w:line="209" w:lineRule="exact"/>
        <w:rPr>
          <w:sz w:val="16"/>
        </w:rPr>
      </w:pPr>
      <w:r>
        <w:rPr>
          <w:color w:val="231F20"/>
          <w:sz w:val="16"/>
        </w:rPr>
        <w:t>Annual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membership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one-year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renewable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contract.</w:t>
      </w:r>
    </w:p>
    <w:p w:rsidR="00836D00" w:rsidRDefault="00622767">
      <w:pPr>
        <w:pStyle w:val="ListParagraph"/>
        <w:numPr>
          <w:ilvl w:val="0"/>
          <w:numId w:val="1"/>
        </w:numPr>
        <w:tabs>
          <w:tab w:val="left" w:pos="384"/>
        </w:tabs>
        <w:spacing w:before="9" w:line="199" w:lineRule="auto"/>
        <w:ind w:right="273"/>
        <w:rPr>
          <w:sz w:val="16"/>
        </w:rPr>
      </w:pPr>
      <w:r>
        <w:rPr>
          <w:color w:val="231F20"/>
          <w:sz w:val="16"/>
        </w:rPr>
        <w:t>If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resign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membership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cancel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Direct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Debit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during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year,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balance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annual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fee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becomes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payable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at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that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point.</w:t>
      </w:r>
    </w:p>
    <w:p w:rsidR="00836D00" w:rsidRDefault="00622767">
      <w:pPr>
        <w:pStyle w:val="ListParagraph"/>
        <w:numPr>
          <w:ilvl w:val="0"/>
          <w:numId w:val="1"/>
        </w:numPr>
        <w:tabs>
          <w:tab w:val="left" w:pos="384"/>
        </w:tabs>
        <w:spacing w:line="181" w:lineRule="exact"/>
        <w:rPr>
          <w:sz w:val="16"/>
        </w:rPr>
      </w:pPr>
      <w:r>
        <w:rPr>
          <w:color w:val="231F20"/>
          <w:sz w:val="16"/>
        </w:rPr>
        <w:t>I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agree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bound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Byelaws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Rules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Library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visit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londonlibrary.co.uk/rules</w:t>
      </w:r>
    </w:p>
    <w:p w:rsidR="00836D00" w:rsidRDefault="00622767">
      <w:pPr>
        <w:pStyle w:val="ListParagraph"/>
        <w:numPr>
          <w:ilvl w:val="0"/>
          <w:numId w:val="1"/>
        </w:numPr>
        <w:tabs>
          <w:tab w:val="left" w:pos="384"/>
        </w:tabs>
        <w:spacing w:line="209" w:lineRule="exact"/>
        <w:rPr>
          <w:sz w:val="16"/>
        </w:rPr>
      </w:pPr>
      <w:r>
        <w:rPr>
          <w:color w:val="231F20"/>
          <w:sz w:val="16"/>
        </w:rPr>
        <w:t>I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am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bound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such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charges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shall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time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time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determined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under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Byelaws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Rules.</w:t>
      </w:r>
    </w:p>
    <w:p w:rsidR="00836D00" w:rsidRDefault="00622767">
      <w:pPr>
        <w:pStyle w:val="BodyText"/>
        <w:tabs>
          <w:tab w:val="left" w:pos="4522"/>
        </w:tabs>
        <w:spacing w:before="133"/>
        <w:ind w:left="100"/>
      </w:pPr>
      <w:r>
        <w:rPr>
          <w:color w:val="231F20"/>
        </w:rPr>
        <w:t>Signature:</w:t>
      </w:r>
      <w:r>
        <w:rPr>
          <w:color w:val="231F20"/>
        </w:rPr>
        <w:tab/>
        <w:t>Date:</w:t>
      </w:r>
    </w:p>
    <w:p w:rsidR="00836D00" w:rsidRDefault="00622767">
      <w:pPr>
        <w:pStyle w:val="Heading1"/>
        <w:spacing w:before="97"/>
      </w:pPr>
      <w:r>
        <w:br w:type="column"/>
      </w:r>
      <w:r>
        <w:rPr>
          <w:color w:val="A23A90"/>
        </w:rPr>
        <w:lastRenderedPageBreak/>
        <w:t>More</w:t>
      </w:r>
      <w:r>
        <w:rPr>
          <w:color w:val="A23A90"/>
          <w:spacing w:val="26"/>
        </w:rPr>
        <w:t xml:space="preserve"> </w:t>
      </w:r>
      <w:r>
        <w:rPr>
          <w:color w:val="A23A90"/>
        </w:rPr>
        <w:t>information</w:t>
      </w:r>
    </w:p>
    <w:p w:rsidR="00836D00" w:rsidRDefault="00622767">
      <w:pPr>
        <w:pStyle w:val="BodyText"/>
        <w:spacing w:before="77"/>
        <w:ind w:left="10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Library?</w:t>
      </w:r>
    </w:p>
    <w:p w:rsidR="00836D00" w:rsidRDefault="00622767">
      <w:pPr>
        <w:pStyle w:val="BodyText"/>
        <w:spacing w:before="145" w:line="319" w:lineRule="auto"/>
        <w:ind w:left="380" w:right="615"/>
      </w:pPr>
      <w:r>
        <w:pict>
          <v:rect id="_x0000_s1039" style="position:absolute;left:0;text-align:left;margin-left:455.55pt;margin-top:8.7pt;width:9.9pt;height:9.9pt;z-index:15746048;mso-position-horizontal-relative:page" fillcolor="#e2e3e4" stroked="f">
            <w10:wrap anchorx="page"/>
          </v:rect>
        </w:pict>
      </w:r>
      <w:r>
        <w:pict>
          <v:rect id="_x0000_s1038" style="position:absolute;left:0;text-align:left;margin-left:455.55pt;margin-top:27.05pt;width:9.9pt;height:9.9pt;z-index:15747072;mso-position-horizontal-relative:page" fillcolor="#e2e3e4" stroked="f">
            <w10:wrap anchorx="page"/>
          </v:rect>
        </w:pict>
      </w:r>
      <w:r>
        <w:pict>
          <v:rect id="_x0000_s1037" style="position:absolute;left:0;text-align:left;margin-left:455.55pt;margin-top:45.35pt;width:9.9pt;height:9.9pt;z-index:15747584;mso-position-horizontal-relative:page" fillcolor="#e2e3e4" stroked="f">
            <w10:wrap anchorx="page"/>
          </v:rect>
        </w:pict>
      </w:r>
      <w:r>
        <w:rPr>
          <w:color w:val="231F20"/>
        </w:rPr>
        <w:t>Media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specify)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advert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specify)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specify)</w:t>
      </w:r>
    </w:p>
    <w:p w:rsidR="00836D00" w:rsidRDefault="00622767">
      <w:pPr>
        <w:pStyle w:val="BodyText"/>
        <w:spacing w:before="28" w:line="201" w:lineRule="auto"/>
        <w:ind w:left="380" w:hanging="1"/>
      </w:pPr>
      <w:r>
        <w:pict>
          <v:rect id="_x0000_s1036" style="position:absolute;left:0;text-align:left;margin-left:455.55pt;margin-top:2.2pt;width:9.9pt;height:9.9pt;z-index:15748608;mso-position-horizontal-relative:page" fillcolor="#e2e3e4" stroked="f">
            <w10:wrap anchorx="page"/>
          </v:rect>
        </w:pic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acqaintance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member)</w:t>
      </w:r>
    </w:p>
    <w:p w:rsidR="00836D00" w:rsidRDefault="00622767">
      <w:pPr>
        <w:pStyle w:val="BodyText"/>
        <w:spacing w:before="99"/>
        <w:ind w:left="380"/>
      </w:pPr>
      <w:r>
        <w:pict>
          <v:rect id="_x0000_s1035" style="position:absolute;left:0;text-align:left;margin-left:455.55pt;margin-top:6.2pt;width:9.9pt;height:9.9pt;z-index:15749632;mso-position-horizontal-relative:page" fillcolor="#e2e3e4" stroked="f">
            <w10:wrap anchorx="page"/>
          </v:rect>
        </w:pict>
      </w:r>
      <w:r>
        <w:rPr>
          <w:color w:val="231F20"/>
        </w:rPr>
        <w:t>Web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search</w:t>
      </w:r>
    </w:p>
    <w:p w:rsidR="00836D00" w:rsidRDefault="00622767">
      <w:pPr>
        <w:pStyle w:val="BodyText"/>
        <w:spacing w:before="89"/>
        <w:ind w:left="380"/>
      </w:pPr>
      <w:r>
        <w:pict>
          <v:rect id="_x0000_s1034" style="position:absolute;left:0;text-align:left;margin-left:455.55pt;margin-top:6.4pt;width:9.9pt;height:9.9pt;z-index:15750144;mso-position-horizontal-relative:page" fillcolor="#e2e3e4" stroked="f">
            <w10:wrap anchorx="page"/>
          </v:rect>
        </w:pict>
      </w:r>
      <w:r>
        <w:rPr>
          <w:color w:val="231F20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(please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specify)</w:t>
      </w:r>
    </w:p>
    <w:p w:rsidR="00836D00" w:rsidRDefault="00622767">
      <w:pPr>
        <w:pStyle w:val="BodyText"/>
        <w:spacing w:before="6"/>
        <w:rPr>
          <w:sz w:val="36"/>
        </w:rPr>
      </w:pPr>
      <w:r>
        <w:br w:type="column"/>
      </w:r>
    </w:p>
    <w:p w:rsidR="00836D00" w:rsidRDefault="00622767">
      <w:pPr>
        <w:pStyle w:val="BodyText"/>
        <w:spacing w:line="201" w:lineRule="auto"/>
        <w:ind w:left="100" w:right="412"/>
      </w:pPr>
      <w:r>
        <w:rPr>
          <w:color w:val="231F20"/>
        </w:rPr>
        <w:t>What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prompted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London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Library?</w:t>
      </w:r>
    </w:p>
    <w:p w:rsidR="00836D00" w:rsidRDefault="00622767">
      <w:pPr>
        <w:pStyle w:val="BodyText"/>
        <w:spacing w:before="170" w:line="201" w:lineRule="auto"/>
        <w:ind w:left="380" w:hanging="1"/>
      </w:pPr>
      <w:r>
        <w:pict>
          <v:rect id="_x0000_s1033" style="position:absolute;left:0;text-align:left;margin-left:665.3pt;margin-top:9.2pt;width:9.9pt;height:9.9pt;z-index:15746560;mso-position-horizontal-relative:page" fillcolor="#e2e3e4" stroked="f">
            <w10:wrap anchorx="page"/>
          </v:rect>
        </w:pic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professional/work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research</w:t>
      </w:r>
    </w:p>
    <w:p w:rsidR="00836D00" w:rsidRDefault="00622767">
      <w:pPr>
        <w:pStyle w:val="BodyText"/>
        <w:spacing w:before="141" w:line="201" w:lineRule="auto"/>
        <w:ind w:left="380" w:hanging="1"/>
      </w:pPr>
      <w:r>
        <w:pict>
          <v:rect id="_x0000_s1032" style="position:absolute;left:0;text-align:left;margin-left:665.3pt;margin-top:7.45pt;width:9.9pt;height:9.9pt;z-index:15748096;mso-position-horizontal-relative:page" fillcolor="#e2e3e4" stroked="f">
            <w10:wrap anchorx="page"/>
          </v:rect>
        </w:pic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pleasure</w:t>
      </w:r>
    </w:p>
    <w:p w:rsidR="00836D00" w:rsidRDefault="00622767">
      <w:pPr>
        <w:pStyle w:val="BodyText"/>
        <w:spacing w:before="142" w:line="201" w:lineRule="auto"/>
        <w:ind w:left="380" w:hanging="1"/>
      </w:pPr>
      <w:r>
        <w:pict>
          <v:rect id="_x0000_s1031" style="position:absolute;left:0;text-align:left;margin-left:665.3pt;margin-top:8.65pt;width:9.9pt;height:9.9pt;z-index:15749120;mso-position-horizontal-relative:page" fillcolor="#e2e3e4" stroked="f">
            <w10:wrap anchorx="page"/>
          </v:rect>
        </w:pic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work/study/read</w:t>
      </w:r>
    </w:p>
    <w:p w:rsidR="00836D00" w:rsidRDefault="00622767">
      <w:pPr>
        <w:pStyle w:val="BodyText"/>
        <w:spacing w:before="99"/>
        <w:ind w:left="380"/>
      </w:pPr>
      <w:r>
        <w:pict>
          <v:rect id="_x0000_s1030" style="position:absolute;left:0;text-align:left;margin-left:665.3pt;margin-top:6.5pt;width:9.9pt;height:9.9pt;z-index:15750656;mso-position-horizontal-relative:page" fillcolor="#e2e3e4" stroked="f">
            <w10:wrap anchorx="page"/>
          </v:rect>
        </w:pic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Library</w:t>
      </w:r>
    </w:p>
    <w:p w:rsidR="00836D00" w:rsidRDefault="00836D00">
      <w:p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num="3" w:space="720" w:equalWidth="0">
            <w:col w:w="6926" w:space="1505"/>
            <w:col w:w="3519" w:space="662"/>
            <w:col w:w="3078"/>
          </w:cols>
        </w:sectPr>
      </w:pPr>
    </w:p>
    <w:p w:rsidR="00836D00" w:rsidRDefault="00836D00">
      <w:pPr>
        <w:pStyle w:val="BodyText"/>
        <w:spacing w:before="2" w:after="1"/>
        <w:rPr>
          <w:sz w:val="11"/>
        </w:rPr>
      </w:pPr>
    </w:p>
    <w:p w:rsidR="00836D00" w:rsidRDefault="00622767"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346.6pt;height:1pt;mso-position-horizontal-relative:char;mso-position-vertical-relative:line" coordsize="6932,20">
            <v:line id="_x0000_s1029" style="position:absolute" from="40,10" to="6911,10" strokecolor="#a23a90" strokeweight="1pt">
              <v:stroke dashstyle="dot"/>
            </v:line>
            <v:shape id="_x0000_s1028" style="position:absolute;top:10;width:6932;height:2" coordorigin=",10" coordsize="6932,0" o:spt="100" adj="0,,0" path="m,10r,m6931,10r,e" filled="f" strokecolor="#a23a90" strokeweight="1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36D00" w:rsidRDefault="00836D00">
      <w:pPr>
        <w:spacing w:line="20" w:lineRule="exact"/>
        <w:rPr>
          <w:sz w:val="2"/>
        </w:rPr>
        <w:sectPr w:rsidR="00836D00">
          <w:type w:val="continuous"/>
          <w:pgSz w:w="16790" w:h="11910" w:orient="landscape"/>
          <w:pgMar w:top="0" w:right="520" w:bottom="0" w:left="580" w:header="720" w:footer="720" w:gutter="0"/>
          <w:cols w:space="720"/>
        </w:sectPr>
      </w:pPr>
    </w:p>
    <w:p w:rsidR="00836D00" w:rsidRDefault="00622767">
      <w:pPr>
        <w:spacing w:before="51"/>
        <w:ind w:left="114"/>
        <w:rPr>
          <w:sz w:val="12"/>
        </w:rPr>
      </w:pPr>
      <w:r>
        <w:rPr>
          <w:color w:val="231F20"/>
          <w:sz w:val="12"/>
        </w:rPr>
        <w:lastRenderedPageBreak/>
        <w:t>FOR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OFFICE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USE</w:t>
      </w:r>
    </w:p>
    <w:p w:rsidR="00836D00" w:rsidRDefault="00622767">
      <w:pPr>
        <w:spacing w:before="88"/>
        <w:ind w:left="114" w:right="344"/>
        <w:rPr>
          <w:sz w:val="14"/>
        </w:rPr>
      </w:pPr>
      <w:r>
        <w:rPr>
          <w:color w:val="231F20"/>
          <w:sz w:val="14"/>
        </w:rPr>
        <w:t>Authorised:</w:t>
      </w:r>
      <w:r>
        <w:rPr>
          <w:color w:val="231F20"/>
          <w:spacing w:val="-29"/>
          <w:sz w:val="14"/>
        </w:rPr>
        <w:t xml:space="preserve"> </w:t>
      </w:r>
      <w:r>
        <w:rPr>
          <w:color w:val="231F20"/>
          <w:sz w:val="14"/>
        </w:rPr>
        <w:t>Cash</w:t>
      </w:r>
      <w:r>
        <w:rPr>
          <w:color w:val="231F20"/>
          <w:spacing w:val="4"/>
          <w:sz w:val="14"/>
        </w:rPr>
        <w:t xml:space="preserve"> </w:t>
      </w:r>
      <w:proofErr w:type="spellStart"/>
      <w:r>
        <w:rPr>
          <w:color w:val="231F20"/>
          <w:sz w:val="14"/>
        </w:rPr>
        <w:t>recd</w:t>
      </w:r>
      <w:proofErr w:type="spellEnd"/>
      <w:r>
        <w:rPr>
          <w:color w:val="231F20"/>
          <w:sz w:val="14"/>
        </w:rPr>
        <w:t>: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Progress: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Aleph:</w:t>
      </w:r>
    </w:p>
    <w:p w:rsidR="00836D00" w:rsidRDefault="00622767">
      <w:pPr>
        <w:pStyle w:val="BodyText"/>
        <w:spacing w:before="10"/>
        <w:rPr>
          <w:sz w:val="21"/>
        </w:rPr>
      </w:pPr>
      <w:r>
        <w:br w:type="column"/>
      </w:r>
    </w:p>
    <w:p w:rsidR="00836D00" w:rsidRDefault="00622767">
      <w:pPr>
        <w:ind w:left="114"/>
        <w:rPr>
          <w:sz w:val="14"/>
        </w:rPr>
      </w:pPr>
      <w:r>
        <w:rPr>
          <w:color w:val="231F20"/>
          <w:sz w:val="14"/>
        </w:rPr>
        <w:t>Card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sent: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Number + code:</w:t>
      </w:r>
      <w:r>
        <w:rPr>
          <w:color w:val="231F20"/>
          <w:spacing w:val="-28"/>
          <w:sz w:val="14"/>
        </w:rPr>
        <w:t xml:space="preserve"> </w:t>
      </w:r>
      <w:r>
        <w:rPr>
          <w:color w:val="231F20"/>
          <w:sz w:val="14"/>
        </w:rPr>
        <w:t>PIN:</w:t>
      </w:r>
    </w:p>
    <w:p w:rsidR="00836D00" w:rsidRDefault="00622767">
      <w:pPr>
        <w:spacing w:line="200" w:lineRule="exact"/>
        <w:ind w:left="114"/>
        <w:rPr>
          <w:sz w:val="14"/>
        </w:rPr>
      </w:pPr>
      <w:r>
        <w:rPr>
          <w:color w:val="231F20"/>
          <w:sz w:val="14"/>
        </w:rPr>
        <w:t>P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Type:</w:t>
      </w:r>
    </w:p>
    <w:p w:rsidR="00836D00" w:rsidRDefault="00622767">
      <w:pPr>
        <w:pStyle w:val="BodyText"/>
        <w:spacing w:before="10"/>
        <w:rPr>
          <w:sz w:val="21"/>
        </w:rPr>
      </w:pPr>
      <w:r>
        <w:br w:type="column"/>
      </w:r>
    </w:p>
    <w:p w:rsidR="00836D00" w:rsidRDefault="00622767">
      <w:pPr>
        <w:ind w:left="114" w:right="10060"/>
        <w:rPr>
          <w:sz w:val="14"/>
        </w:rPr>
      </w:pPr>
      <w:r>
        <w:rPr>
          <w:color w:val="231F20"/>
          <w:sz w:val="14"/>
        </w:rPr>
        <w:t>P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z w:val="14"/>
        </w:rPr>
        <w:t>Stat:</w:t>
      </w:r>
    </w:p>
    <w:p w:rsidR="00836D00" w:rsidRDefault="00622767">
      <w:pPr>
        <w:ind w:left="114" w:right="10060"/>
        <w:rPr>
          <w:sz w:val="14"/>
        </w:rPr>
      </w:pPr>
      <w:r>
        <w:pict>
          <v:shape id="_x0000_s1026" type="#_x0000_t202" style="position:absolute;left:0;text-align:left;margin-left:455.55pt;margin-top:-6.95pt;width:351.5pt;height:37.8pt;z-index:15753728;mso-position-horizontal-relative:page" fillcolor="#a23a90" stroked="f">
            <v:textbox inset="0,0,0,0">
              <w:txbxContent>
                <w:p w:rsidR="00836D00" w:rsidRDefault="00622767">
                  <w:pPr>
                    <w:spacing w:before="135" w:line="254" w:lineRule="auto"/>
                    <w:ind w:left="170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You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can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also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join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online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at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londonlibrary.co.uk/join.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For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more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information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90"/>
                      <w:sz w:val="20"/>
                    </w:rPr>
                    <w:t>email</w:t>
                  </w:r>
                  <w:r>
                    <w:rPr>
                      <w:rFonts w:ascii="Calibri"/>
                      <w:b/>
                      <w:color w:val="FFFFFF"/>
                      <w:spacing w:val="-37"/>
                      <w:w w:val="90"/>
                      <w:sz w:val="20"/>
                    </w:rPr>
                    <w:t xml:space="preserve"> </w:t>
                  </w:r>
                  <w:hyperlink r:id="rId10"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membership@londonlibrary.co.uk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0"/>
                      </w:rPr>
                      <w:t xml:space="preserve"> </w:t>
                    </w:r>
                  </w:hyperlink>
                  <w:r>
                    <w:rPr>
                      <w:rFonts w:ascii="Calibri"/>
                      <w:b/>
                      <w:color w:val="FFFFFF"/>
                      <w:sz w:val="20"/>
                    </w:rPr>
                    <w:t>or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call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020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7766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4720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4"/>
        </w:rPr>
        <w:t>Barcode:</w:t>
      </w:r>
    </w:p>
    <w:p w:rsidR="00836D00" w:rsidRDefault="00622767">
      <w:pPr>
        <w:ind w:left="114" w:right="10060"/>
        <w:rPr>
          <w:sz w:val="14"/>
        </w:rPr>
      </w:pPr>
      <w:proofErr w:type="spellStart"/>
      <w:r>
        <w:rPr>
          <w:color w:val="231F20"/>
          <w:sz w:val="14"/>
        </w:rPr>
        <w:t>Exp</w:t>
      </w:r>
      <w:proofErr w:type="spellEnd"/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date:</w:t>
      </w:r>
    </w:p>
    <w:sectPr w:rsidR="00836D00">
      <w:type w:val="continuous"/>
      <w:pgSz w:w="16790" w:h="11910" w:orient="landscape"/>
      <w:pgMar w:top="0" w:right="520" w:bottom="0" w:left="580" w:header="720" w:footer="720" w:gutter="0"/>
      <w:cols w:num="3" w:space="720" w:equalWidth="0">
        <w:col w:w="1117" w:space="1373"/>
        <w:col w:w="1062" w:space="1426"/>
        <w:col w:w="107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andon Grotesque Medium">
    <w:altName w:val="Brandon Grotesque Medium"/>
    <w:panose1 w:val="020B06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Grotesque Regular">
    <w:altName w:val="Brandon Grotesque Regular"/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CaslonFB">
    <w:altName w:val="BigCaslonFB"/>
    <w:panose1 w:val="02000603080000020003"/>
    <w:charset w:val="00"/>
    <w:family w:val="modern"/>
    <w:notTrueType/>
    <w:pitch w:val="variable"/>
    <w:sig w:usb0="00000007" w:usb1="00000001" w:usb2="00000000" w:usb3="00000000" w:csb0="00000093" w:csb1="00000000"/>
  </w:font>
  <w:font w:name="Brandon Grotesque Light">
    <w:altName w:val="Brandon Grotesque Light"/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24063"/>
    <w:multiLevelType w:val="hybridMultilevel"/>
    <w:tmpl w:val="98020384"/>
    <w:lvl w:ilvl="0" w:tplc="2E12B2F0">
      <w:start w:val="1"/>
      <w:numFmt w:val="decimal"/>
      <w:lvlText w:val="%1."/>
      <w:lvlJc w:val="left"/>
      <w:pPr>
        <w:ind w:left="299" w:hanging="157"/>
        <w:jc w:val="left"/>
      </w:pPr>
      <w:rPr>
        <w:rFonts w:ascii="Brandon Grotesque Medium" w:eastAsia="Brandon Grotesque Medium" w:hAnsi="Brandon Grotesque Medium" w:cs="Brandon Grotesque Medium" w:hint="default"/>
        <w:color w:val="A23A90"/>
        <w:spacing w:val="0"/>
        <w:w w:val="100"/>
        <w:sz w:val="19"/>
        <w:szCs w:val="19"/>
        <w:lang w:val="en-GB" w:eastAsia="en-US" w:bidi="ar-SA"/>
      </w:rPr>
    </w:lvl>
    <w:lvl w:ilvl="1" w:tplc="4BD6B292">
      <w:numFmt w:val="bullet"/>
      <w:lvlText w:val="•"/>
      <w:lvlJc w:val="left"/>
      <w:pPr>
        <w:ind w:left="1838" w:hanging="157"/>
      </w:pPr>
      <w:rPr>
        <w:rFonts w:hint="default"/>
        <w:lang w:val="en-GB" w:eastAsia="en-US" w:bidi="ar-SA"/>
      </w:rPr>
    </w:lvl>
    <w:lvl w:ilvl="2" w:tplc="3C587A9A">
      <w:numFmt w:val="bullet"/>
      <w:lvlText w:val="•"/>
      <w:lvlJc w:val="left"/>
      <w:pPr>
        <w:ind w:left="3376" w:hanging="157"/>
      </w:pPr>
      <w:rPr>
        <w:rFonts w:hint="default"/>
        <w:lang w:val="en-GB" w:eastAsia="en-US" w:bidi="ar-SA"/>
      </w:rPr>
    </w:lvl>
    <w:lvl w:ilvl="3" w:tplc="F508EDFE">
      <w:numFmt w:val="bullet"/>
      <w:lvlText w:val="•"/>
      <w:lvlJc w:val="left"/>
      <w:pPr>
        <w:ind w:left="4914" w:hanging="157"/>
      </w:pPr>
      <w:rPr>
        <w:rFonts w:hint="default"/>
        <w:lang w:val="en-GB" w:eastAsia="en-US" w:bidi="ar-SA"/>
      </w:rPr>
    </w:lvl>
    <w:lvl w:ilvl="4" w:tplc="CD3C0730">
      <w:numFmt w:val="bullet"/>
      <w:lvlText w:val="•"/>
      <w:lvlJc w:val="left"/>
      <w:pPr>
        <w:ind w:left="6452" w:hanging="157"/>
      </w:pPr>
      <w:rPr>
        <w:rFonts w:hint="default"/>
        <w:lang w:val="en-GB" w:eastAsia="en-US" w:bidi="ar-SA"/>
      </w:rPr>
    </w:lvl>
    <w:lvl w:ilvl="5" w:tplc="FCF6F00E">
      <w:numFmt w:val="bullet"/>
      <w:lvlText w:val="•"/>
      <w:lvlJc w:val="left"/>
      <w:pPr>
        <w:ind w:left="7990" w:hanging="157"/>
      </w:pPr>
      <w:rPr>
        <w:rFonts w:hint="default"/>
        <w:lang w:val="en-GB" w:eastAsia="en-US" w:bidi="ar-SA"/>
      </w:rPr>
    </w:lvl>
    <w:lvl w:ilvl="6" w:tplc="C7DA7FAC">
      <w:numFmt w:val="bullet"/>
      <w:lvlText w:val="•"/>
      <w:lvlJc w:val="left"/>
      <w:pPr>
        <w:ind w:left="9528" w:hanging="157"/>
      </w:pPr>
      <w:rPr>
        <w:rFonts w:hint="default"/>
        <w:lang w:val="en-GB" w:eastAsia="en-US" w:bidi="ar-SA"/>
      </w:rPr>
    </w:lvl>
    <w:lvl w:ilvl="7" w:tplc="4656BAAC">
      <w:numFmt w:val="bullet"/>
      <w:lvlText w:val="•"/>
      <w:lvlJc w:val="left"/>
      <w:pPr>
        <w:ind w:left="11066" w:hanging="157"/>
      </w:pPr>
      <w:rPr>
        <w:rFonts w:hint="default"/>
        <w:lang w:val="en-GB" w:eastAsia="en-US" w:bidi="ar-SA"/>
      </w:rPr>
    </w:lvl>
    <w:lvl w:ilvl="8" w:tplc="D3589560">
      <w:numFmt w:val="bullet"/>
      <w:lvlText w:val="•"/>
      <w:lvlJc w:val="left"/>
      <w:pPr>
        <w:ind w:left="12604" w:hanging="157"/>
      </w:pPr>
      <w:rPr>
        <w:rFonts w:hint="default"/>
        <w:lang w:val="en-GB" w:eastAsia="en-US" w:bidi="ar-SA"/>
      </w:rPr>
    </w:lvl>
  </w:abstractNum>
  <w:abstractNum w:abstractNumId="1" w15:restartNumberingAfterBreak="0">
    <w:nsid w:val="3A842691"/>
    <w:multiLevelType w:val="hybridMultilevel"/>
    <w:tmpl w:val="A8E0120A"/>
    <w:lvl w:ilvl="0" w:tplc="88E8B7AA">
      <w:numFmt w:val="bullet"/>
      <w:lvlText w:val="•"/>
      <w:lvlJc w:val="left"/>
      <w:pPr>
        <w:ind w:left="383" w:hanging="114"/>
      </w:pPr>
      <w:rPr>
        <w:rFonts w:ascii="Brandon Grotesque Regular" w:eastAsia="Brandon Grotesque Regular" w:hAnsi="Brandon Grotesque Regular" w:cs="Brandon Grotesque Regular" w:hint="default"/>
        <w:color w:val="231F20"/>
        <w:w w:val="100"/>
        <w:sz w:val="16"/>
        <w:szCs w:val="16"/>
        <w:lang w:val="en-GB" w:eastAsia="en-US" w:bidi="ar-SA"/>
      </w:rPr>
    </w:lvl>
    <w:lvl w:ilvl="1" w:tplc="661A5E80">
      <w:numFmt w:val="bullet"/>
      <w:lvlText w:val="•"/>
      <w:lvlJc w:val="left"/>
      <w:pPr>
        <w:ind w:left="1034" w:hanging="114"/>
      </w:pPr>
      <w:rPr>
        <w:rFonts w:hint="default"/>
        <w:lang w:val="en-GB" w:eastAsia="en-US" w:bidi="ar-SA"/>
      </w:rPr>
    </w:lvl>
    <w:lvl w:ilvl="2" w:tplc="C03A2C4A">
      <w:numFmt w:val="bullet"/>
      <w:lvlText w:val="•"/>
      <w:lvlJc w:val="left"/>
      <w:pPr>
        <w:ind w:left="1689" w:hanging="114"/>
      </w:pPr>
      <w:rPr>
        <w:rFonts w:hint="default"/>
        <w:lang w:val="en-GB" w:eastAsia="en-US" w:bidi="ar-SA"/>
      </w:rPr>
    </w:lvl>
    <w:lvl w:ilvl="3" w:tplc="79CE6292">
      <w:numFmt w:val="bullet"/>
      <w:lvlText w:val="•"/>
      <w:lvlJc w:val="left"/>
      <w:pPr>
        <w:ind w:left="2343" w:hanging="114"/>
      </w:pPr>
      <w:rPr>
        <w:rFonts w:hint="default"/>
        <w:lang w:val="en-GB" w:eastAsia="en-US" w:bidi="ar-SA"/>
      </w:rPr>
    </w:lvl>
    <w:lvl w:ilvl="4" w:tplc="F43409AC">
      <w:numFmt w:val="bullet"/>
      <w:lvlText w:val="•"/>
      <w:lvlJc w:val="left"/>
      <w:pPr>
        <w:ind w:left="2998" w:hanging="114"/>
      </w:pPr>
      <w:rPr>
        <w:rFonts w:hint="default"/>
        <w:lang w:val="en-GB" w:eastAsia="en-US" w:bidi="ar-SA"/>
      </w:rPr>
    </w:lvl>
    <w:lvl w:ilvl="5" w:tplc="4D6A5086">
      <w:numFmt w:val="bullet"/>
      <w:lvlText w:val="•"/>
      <w:lvlJc w:val="left"/>
      <w:pPr>
        <w:ind w:left="3652" w:hanging="114"/>
      </w:pPr>
      <w:rPr>
        <w:rFonts w:hint="default"/>
        <w:lang w:val="en-GB" w:eastAsia="en-US" w:bidi="ar-SA"/>
      </w:rPr>
    </w:lvl>
    <w:lvl w:ilvl="6" w:tplc="84402A0A">
      <w:numFmt w:val="bullet"/>
      <w:lvlText w:val="•"/>
      <w:lvlJc w:val="left"/>
      <w:pPr>
        <w:ind w:left="4307" w:hanging="114"/>
      </w:pPr>
      <w:rPr>
        <w:rFonts w:hint="default"/>
        <w:lang w:val="en-GB" w:eastAsia="en-US" w:bidi="ar-SA"/>
      </w:rPr>
    </w:lvl>
    <w:lvl w:ilvl="7" w:tplc="3EACAD24">
      <w:numFmt w:val="bullet"/>
      <w:lvlText w:val="•"/>
      <w:lvlJc w:val="left"/>
      <w:pPr>
        <w:ind w:left="4961" w:hanging="114"/>
      </w:pPr>
      <w:rPr>
        <w:rFonts w:hint="default"/>
        <w:lang w:val="en-GB" w:eastAsia="en-US" w:bidi="ar-SA"/>
      </w:rPr>
    </w:lvl>
    <w:lvl w:ilvl="8" w:tplc="F04E5F3E">
      <w:numFmt w:val="bullet"/>
      <w:lvlText w:val="•"/>
      <w:lvlJc w:val="left"/>
      <w:pPr>
        <w:ind w:left="5616" w:hanging="114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36D00"/>
    <w:rsid w:val="00622767"/>
    <w:rsid w:val="0083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."/>
  <w:listSeparator w:val=","/>
  <w14:docId w14:val="4ADF05CD"/>
  <w15:docId w15:val="{B96058F7-249F-448C-BDFD-1FC8BA84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randon Grotesque Regular" w:eastAsia="Brandon Grotesque Regular" w:hAnsi="Brandon Grotesque Regular" w:cs="Brandon Grotesque Regular"/>
      <w:lang w:val="en-GB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Brandon Grotesque Medium" w:eastAsia="Brandon Grotesque Medium" w:hAnsi="Brandon Grotesque Medium" w:cs="Brandon Grotesque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spacing w:before="73" w:line="1123" w:lineRule="exact"/>
      <w:ind w:left="20"/>
    </w:pPr>
    <w:rPr>
      <w:rFonts w:ascii="BigCaslonFB" w:eastAsia="BigCaslonFB" w:hAnsi="BigCaslonFB" w:cs="BigCaslonFB"/>
      <w:b/>
      <w:bCs/>
      <w:sz w:val="95"/>
      <w:szCs w:val="95"/>
    </w:rPr>
  </w:style>
  <w:style w:type="paragraph" w:styleId="ListParagraph">
    <w:name w:val="List Paragraph"/>
    <w:basedOn w:val="Normal"/>
    <w:uiPriority w:val="1"/>
    <w:qFormat/>
    <w:pPr>
      <w:ind w:left="383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embership@londonlibrar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ata@londonlibr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53A605B5</Template>
  <TotalTime>0</TotalTime>
  <Pages>2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join-form-2020-prices.indd</vt:lpstr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join-form-2020-prices.indd</dc:title>
  <cp:lastModifiedBy>Ruby Gilding</cp:lastModifiedBy>
  <cp:revision>2</cp:revision>
  <dcterms:created xsi:type="dcterms:W3CDTF">2021-10-04T13:51:00Z</dcterms:created>
  <dcterms:modified xsi:type="dcterms:W3CDTF">2021-10-04T13:52:00Z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2021-10-04T00:00:00Z</vt:filetime>
  </property>
</Properties>
</file>